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66C2" w:rsidRDefault="00C45C11">
      <w:pPr>
        <w:pStyle w:val="Title"/>
      </w:pPr>
      <w:sdt>
        <w:sdtPr>
          <w:alias w:val="Certificate:"/>
          <w:tag w:val="Certificate:"/>
          <w:id w:val="55435526"/>
          <w:placeholder>
            <w:docPart w:val="2FB613BCC81F4473A5B327FD9CDA6B43"/>
          </w:placeholder>
          <w:temporary/>
          <w:showingPlcHdr/>
          <w15:appearance w15:val="hidden"/>
        </w:sdtPr>
        <w:sdtEndPr/>
        <w:sdtContent>
          <w:r w:rsidR="000320C2">
            <w:t>Certificate</w:t>
          </w:r>
        </w:sdtContent>
      </w:sdt>
      <w:r w:rsidR="00152F24">
        <w:rPr>
          <w:noProof/>
          <w:lang w:eastAsia="en-US"/>
        </w:rPr>
        <mc:AlternateContent>
          <mc:Choice Requires="wpg">
            <w:drawing>
              <wp:anchor distT="0" distB="0" distL="114300" distR="114300" simplePos="0" relativeHeight="251671039" behindDoc="1" locked="0" layoutInCell="0" allowOverlap="1">
                <wp:simplePos x="0" y="0"/>
                <wp:positionH relativeFrom="page">
                  <wp:align>center</wp:align>
                </wp:positionH>
                <wp:positionV relativeFrom="page">
                  <wp:posOffset>1600200</wp:posOffset>
                </wp:positionV>
                <wp:extent cx="8010144" cy="658368"/>
                <wp:effectExtent l="0" t="0" r="29210" b="27940"/>
                <wp:wrapNone/>
                <wp:docPr id="3827" name="Text border lines" descr="Design Elemen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010144" cy="658368"/>
                          <a:chOff x="0" y="0"/>
                          <a:chExt cx="8012683" cy="657352"/>
                        </a:xfrm>
                      </wpg:grpSpPr>
                      <wpg:grpSp>
                        <wpg:cNvPr id="28" name="Group 28"/>
                        <wpg:cNvGrpSpPr/>
                        <wpg:grpSpPr>
                          <a:xfrm>
                            <a:off x="0" y="0"/>
                            <a:ext cx="3172930" cy="657352"/>
                            <a:chOff x="0" y="0"/>
                            <a:chExt cx="2519758" cy="656211"/>
                          </a:xfrm>
                        </wpg:grpSpPr>
                        <wps:wsp>
                          <wps:cNvPr id="7" name="Straight Connector 7"/>
                          <wps:cNvCnPr/>
                          <wps:spPr>
                            <a:xfrm>
                              <a:off x="0" y="0"/>
                              <a:ext cx="2519758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0" name="Straight Connector 10"/>
                          <wps:cNvCnPr/>
                          <wps:spPr>
                            <a:xfrm>
                              <a:off x="0" y="656211"/>
                              <a:ext cx="2497059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29" name="Group 29"/>
                        <wpg:cNvGrpSpPr/>
                        <wpg:grpSpPr>
                          <a:xfrm>
                            <a:off x="4249631" y="0"/>
                            <a:ext cx="3763052" cy="657352"/>
                            <a:chOff x="-1541569" y="0"/>
                            <a:chExt cx="3763052" cy="656211"/>
                          </a:xfrm>
                        </wpg:grpSpPr>
                        <wps:wsp>
                          <wps:cNvPr id="24" name="Straight Connector 24"/>
                          <wps:cNvCnPr/>
                          <wps:spPr>
                            <a:xfrm>
                              <a:off x="-1408171" y="0"/>
                              <a:ext cx="362153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5" name="Straight Connector 25"/>
                          <wps:cNvCnPr/>
                          <wps:spPr>
                            <a:xfrm>
                              <a:off x="-1541569" y="656211"/>
                              <a:ext cx="3763052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2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DBCE31" id="Text border lines" o:spid="_x0000_s1026" alt="Design Element" style="position:absolute;margin-left:0;margin-top:126pt;width:630.7pt;height:51.85pt;z-index:-251645441;mso-position-horizontal:center;mso-position-horizontal-relative:page;mso-position-vertical-relative:page;mso-width-relative:margin;mso-height-relative:margin" coordsize="80126,65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" o:allowincell="f">
                <v:group id="Group 28" o:spid="_x0000_s1027" style="position:absolute;width:31729;height:6573" coordsize="25197,65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line id="Straight Connector 7" o:spid="_x0000_s1028" style="position:absolute;visibility:visible;mso-wrap-style:square" from="0,0" to="25197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kr8sQAAADaAAAADwAAAGRycy9kb3ducmV2LnhtbESP3WrCQBSE74W+w3IKvZG6aStVUlex&#10;ATF4IVT7AIfsMRuaPZtmt/l5+64geDnMzDfMajPYWnTU+sqxgpdZAoK4cLriUsH3efe8BOEDssba&#10;MSkYycNm/TBZYapdz1/UnUIpIoR9igpMCE0qpS8MWfQz1xBH7+JaiyHKtpS6xT7CbS1fk+RdWqw4&#10;LhhsKDNU/Jz+rILpeT7W+4Px2e/nG227eb44OqfU0+Ow/QARaAj38K2dawULuF6JN0Cu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CSvyxAAAANoAAAAPAAAAAAAAAAAA&#10;AAAAAKECAABkcnMvZG93bnJldi54bWxQSwUGAAAAAAQABAD5AAAAkgMAAAAA&#10;" strokecolor="#a18f8f [1951]"/>
                  <v:line id="Straight Connector 10" o:spid="_x0000_s1029" style="position:absolute;visibility:visible;mso-wrap-style:square" from="0,6562" to="24970,65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b6dVsQAAADbAAAADwAAAGRycy9kb3ducmV2LnhtbESPQWvCQBCF7wX/wzJCL6VuasWW6CpW&#10;KBUPgtofMGTHbDA7G7NrjP++cyh4m+G9ee+b+bL3teqojVVgA2+jDBRxEWzFpYHf4/frJ6iYkC3W&#10;gcnAnSIsF4OnOeY23HhP3SGVSkI45mjApdTkWsfCkcc4Cg2xaKfQekyytqW2Ld4k3Nd6nGVT7bFi&#10;aXDY0NpRcT5cvYGX4+Re/2xdXF++3mnVTTYfuxCMeR72qxmoRH16mP+vN1bwhV5+kQH04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9vp1WxAAAANsAAAAPAAAAAAAAAAAA&#10;AAAAAKECAABkcnMvZG93bnJldi54bWxQSwUGAAAAAAQABAD5AAAAkgMAAAAA&#10;" strokecolor="#a18f8f [1951]"/>
                </v:group>
                <v:group id="Group 29" o:spid="_x0000_s1030" style="position:absolute;left:42496;width:37630;height:6573" coordorigin="-15415" coordsize="37630,656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line id="Straight Connector 24" o:spid="_x0000_s1031" style="position:absolute;visibility:visible;mso-wrap-style:square" from="-14081,0" to="22133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OlR6MQAAADbAAAADwAAAGRycy9kb3ducmV2LnhtbESP0WrCQBRE3wX/YbmFvohuqqFKdBUr&#10;lIoPQqMfcMles6HZuzG7jfHv3ULBx2FmzjCrTW9r0VHrK8cK3iYJCOLC6YpLBefT53gBwgdkjbVj&#10;UnAnD5v1cLDCTLsbf1OXh1JECPsMFZgQmkxKXxiy6CeuIY7exbUWQ5RtKXWLtwi3tZwmybu0WHFc&#10;MNjQzlDxk/9aBaNTeq+/Dsbvrh8z2nbpfn50TqnXl367BBGoD8/wf3uvFUxT+PsSf4Bc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6VHoxAAAANsAAAAPAAAAAAAAAAAA&#10;AAAAAKECAABkcnMvZG93bnJldi54bWxQSwUGAAAAAAQABAD5AAAAkgMAAAAA&#10;" strokecolor="#a18f8f [1951]"/>
                  <v:line id="Straight Connector 25" o:spid="_x0000_s1032" style="position:absolute;visibility:visible;mso-wrap-style:square" from="-15415,6562" to="22214,65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6X0c8UAAADbAAAADwAAAGRycy9kb3ducmV2LnhtbESP0WrCQBRE3wv9h+UWfJG6qdpa0mxE&#10;Ban4IDT6AZfsbTY0ezfNrjH+vVsQ+jjMzBkmWw62ET11vnas4GWSgCAuna65UnA6bp/fQfiArLFx&#10;TAqu5GGZPz5kmGp34S/qi1CJCGGfogITQptK6UtDFv3EtcTR+3adxRBlV0nd4SXCbSOnSfImLdYc&#10;Fwy2tDFU/hRnq2B8nF+bz73xm9/1jFb9fLc4OKfU6GlYfYAINIT/8L290wqmr/D3Jf4Amd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6X0c8UAAADbAAAADwAAAAAAAAAA&#10;AAAAAAChAgAAZHJzL2Rvd25yZXYueG1sUEsFBgAAAAAEAAQA+QAAAJMDAAAAAA==&#10;" strokecolor="#a18f8f [1951]"/>
                </v:group>
                <w10:wrap anchorx="page" anchory="page"/>
              </v:group>
            </w:pict>
          </mc:Fallback>
        </mc:AlternateContent>
      </w:r>
      <w:r w:rsidR="00152F24">
        <w:rPr>
          <w:noProof/>
          <w:lang w:eastAsia="en-US"/>
        </w:rPr>
        <mc:AlternateContent>
          <mc:Choice Requires="wpg">
            <w:drawing>
              <wp:anchor distT="0" distB="0" distL="114300" distR="114300" simplePos="0" relativeHeight="251670015" behindDoc="0" locked="0" layoutInCell="1" allowOverlap="1">
                <wp:simplePos x="0" y="0"/>
                <wp:positionH relativeFrom="page">
                  <wp:posOffset>4238625</wp:posOffset>
                </wp:positionH>
                <wp:positionV relativeFrom="page">
                  <wp:posOffset>1323975</wp:posOffset>
                </wp:positionV>
                <wp:extent cx="977900" cy="1160780"/>
                <wp:effectExtent l="0" t="19050" r="31750" b="39370"/>
                <wp:wrapSquare wrapText="bothSides"/>
                <wp:docPr id="8" name="Group 23" descr="'Of' text in fancy scrip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977900" cy="1160780"/>
                          <a:chOff x="0" y="0"/>
                          <a:chExt cx="979488" cy="1160463"/>
                        </a:xfrm>
                      </wpg:grpSpPr>
                      <wps:wsp>
                        <wps:cNvPr id="9" name="Freeform 9"/>
                        <wps:cNvSpPr>
                          <a:spLocks noEditPoints="1"/>
                        </wps:cNvSpPr>
                        <wps:spPr bwMode="auto">
                          <a:xfrm>
                            <a:off x="0" y="0"/>
                            <a:ext cx="979488" cy="1160463"/>
                          </a:xfrm>
                          <a:custGeom>
                            <a:avLst/>
                            <a:gdLst>
                              <a:gd name="T0" fmla="*/ 2011 w 3085"/>
                              <a:gd name="T1" fmla="*/ 3169 h 3654"/>
                              <a:gd name="T2" fmla="*/ 2079 w 3085"/>
                              <a:gd name="T3" fmla="*/ 3436 h 3654"/>
                              <a:gd name="T4" fmla="*/ 2202 w 3085"/>
                              <a:gd name="T5" fmla="*/ 3258 h 3654"/>
                              <a:gd name="T6" fmla="*/ 2211 w 3085"/>
                              <a:gd name="T7" fmla="*/ 2752 h 3654"/>
                              <a:gd name="T8" fmla="*/ 1304 w 3085"/>
                              <a:gd name="T9" fmla="*/ 637 h 3654"/>
                              <a:gd name="T10" fmla="*/ 1002 w 3085"/>
                              <a:gd name="T11" fmla="*/ 956 h 3654"/>
                              <a:gd name="T12" fmla="*/ 821 w 3085"/>
                              <a:gd name="T13" fmla="*/ 1611 h 3654"/>
                              <a:gd name="T14" fmla="*/ 895 w 3085"/>
                              <a:gd name="T15" fmla="*/ 1982 h 3654"/>
                              <a:gd name="T16" fmla="*/ 1234 w 3085"/>
                              <a:gd name="T17" fmla="*/ 2121 h 3654"/>
                              <a:gd name="T18" fmla="*/ 1508 w 3085"/>
                              <a:gd name="T19" fmla="*/ 1649 h 3654"/>
                              <a:gd name="T20" fmla="*/ 1579 w 3085"/>
                              <a:gd name="T21" fmla="*/ 1012 h 3654"/>
                              <a:gd name="T22" fmla="*/ 1441 w 3085"/>
                              <a:gd name="T23" fmla="*/ 663 h 3654"/>
                              <a:gd name="T24" fmla="*/ 2589 w 3085"/>
                              <a:gd name="T25" fmla="*/ 472 h 3654"/>
                              <a:gd name="T26" fmla="*/ 2433 w 3085"/>
                              <a:gd name="T27" fmla="*/ 914 h 3654"/>
                              <a:gd name="T28" fmla="*/ 2317 w 3085"/>
                              <a:gd name="T29" fmla="*/ 1487 h 3654"/>
                              <a:gd name="T30" fmla="*/ 2607 w 3085"/>
                              <a:gd name="T31" fmla="*/ 882 h 3654"/>
                              <a:gd name="T32" fmla="*/ 2658 w 3085"/>
                              <a:gd name="T33" fmla="*/ 447 h 3654"/>
                              <a:gd name="T34" fmla="*/ 2871 w 3085"/>
                              <a:gd name="T35" fmla="*/ 37 h 3654"/>
                              <a:gd name="T36" fmla="*/ 2873 w 3085"/>
                              <a:gd name="T37" fmla="*/ 684 h 3654"/>
                              <a:gd name="T38" fmla="*/ 2554 w 3085"/>
                              <a:gd name="T39" fmla="*/ 1433 h 3654"/>
                              <a:gd name="T40" fmla="*/ 2185 w 3085"/>
                              <a:gd name="T41" fmla="*/ 1936 h 3654"/>
                              <a:gd name="T42" fmla="*/ 2700 w 3085"/>
                              <a:gd name="T43" fmla="*/ 1769 h 3654"/>
                              <a:gd name="T44" fmla="*/ 3044 w 3085"/>
                              <a:gd name="T45" fmla="*/ 1775 h 3654"/>
                              <a:gd name="T46" fmla="*/ 3079 w 3085"/>
                              <a:gd name="T47" fmla="*/ 1946 h 3654"/>
                              <a:gd name="T48" fmla="*/ 2986 w 3085"/>
                              <a:gd name="T49" fmla="*/ 2034 h 3654"/>
                              <a:gd name="T50" fmla="*/ 2818 w 3085"/>
                              <a:gd name="T51" fmla="*/ 1964 h 3654"/>
                              <a:gd name="T52" fmla="*/ 2269 w 3085"/>
                              <a:gd name="T53" fmla="*/ 2095 h 3654"/>
                              <a:gd name="T54" fmla="*/ 2317 w 3085"/>
                              <a:gd name="T55" fmla="*/ 2483 h 3654"/>
                              <a:gd name="T56" fmla="*/ 2435 w 3085"/>
                              <a:gd name="T57" fmla="*/ 2902 h 3654"/>
                              <a:gd name="T58" fmla="*/ 2287 w 3085"/>
                              <a:gd name="T59" fmla="*/ 3431 h 3654"/>
                              <a:gd name="T60" fmla="*/ 1980 w 3085"/>
                              <a:gd name="T61" fmla="*/ 3654 h 3654"/>
                              <a:gd name="T62" fmla="*/ 1794 w 3085"/>
                              <a:gd name="T63" fmla="*/ 3450 h 3654"/>
                              <a:gd name="T64" fmla="*/ 1777 w 3085"/>
                              <a:gd name="T65" fmla="*/ 2881 h 3654"/>
                              <a:gd name="T66" fmla="*/ 1727 w 3085"/>
                              <a:gd name="T67" fmla="*/ 2484 h 3654"/>
                              <a:gd name="T68" fmla="*/ 1799 w 3085"/>
                              <a:gd name="T69" fmla="*/ 2270 h 3654"/>
                              <a:gd name="T70" fmla="*/ 1481 w 3085"/>
                              <a:gd name="T71" fmla="*/ 2321 h 3654"/>
                              <a:gd name="T72" fmla="*/ 1006 w 3085"/>
                              <a:gd name="T73" fmla="*/ 2710 h 3654"/>
                              <a:gd name="T74" fmla="*/ 542 w 3085"/>
                              <a:gd name="T75" fmla="*/ 2797 h 3654"/>
                              <a:gd name="T76" fmla="*/ 147 w 3085"/>
                              <a:gd name="T77" fmla="*/ 2551 h 3654"/>
                              <a:gd name="T78" fmla="*/ 0 w 3085"/>
                              <a:gd name="T79" fmla="*/ 1978 h 3654"/>
                              <a:gd name="T80" fmla="*/ 181 w 3085"/>
                              <a:gd name="T81" fmla="*/ 1155 h 3654"/>
                              <a:gd name="T82" fmla="*/ 615 w 3085"/>
                              <a:gd name="T83" fmla="*/ 491 h 3654"/>
                              <a:gd name="T84" fmla="*/ 1103 w 3085"/>
                              <a:gd name="T85" fmla="*/ 141 h 3654"/>
                              <a:gd name="T86" fmla="*/ 1283 w 3085"/>
                              <a:gd name="T87" fmla="*/ 166 h 3654"/>
                              <a:gd name="T88" fmla="*/ 953 w 3085"/>
                              <a:gd name="T89" fmla="*/ 415 h 3654"/>
                              <a:gd name="T90" fmla="*/ 516 w 3085"/>
                              <a:gd name="T91" fmla="*/ 1028 h 3654"/>
                              <a:gd name="T92" fmla="*/ 332 w 3085"/>
                              <a:gd name="T93" fmla="*/ 1751 h 3654"/>
                              <a:gd name="T94" fmla="*/ 394 w 3085"/>
                              <a:gd name="T95" fmla="*/ 2362 h 3654"/>
                              <a:gd name="T96" fmla="*/ 632 w 3085"/>
                              <a:gd name="T97" fmla="*/ 2630 h 3654"/>
                              <a:gd name="T98" fmla="*/ 1024 w 3085"/>
                              <a:gd name="T99" fmla="*/ 2508 h 3654"/>
                              <a:gd name="T100" fmla="*/ 983 w 3085"/>
                              <a:gd name="T101" fmla="*/ 2289 h 3654"/>
                              <a:gd name="T102" fmla="*/ 629 w 3085"/>
                              <a:gd name="T103" fmla="*/ 2048 h 3654"/>
                              <a:gd name="T104" fmla="*/ 528 w 3085"/>
                              <a:gd name="T105" fmla="*/ 1596 h 3654"/>
                              <a:gd name="T106" fmla="*/ 768 w 3085"/>
                              <a:gd name="T107" fmla="*/ 907 h 3654"/>
                              <a:gd name="T108" fmla="*/ 1216 w 3085"/>
                              <a:gd name="T109" fmla="*/ 486 h 3654"/>
                              <a:gd name="T110" fmla="*/ 1630 w 3085"/>
                              <a:gd name="T111" fmla="*/ 465 h 3654"/>
                              <a:gd name="T112" fmla="*/ 1865 w 3085"/>
                              <a:gd name="T113" fmla="*/ 809 h 3654"/>
                              <a:gd name="T114" fmla="*/ 1833 w 3085"/>
                              <a:gd name="T115" fmla="*/ 1481 h 3654"/>
                              <a:gd name="T116" fmla="*/ 1825 w 3085"/>
                              <a:gd name="T117" fmla="*/ 1869 h 3654"/>
                              <a:gd name="T118" fmla="*/ 2194 w 3085"/>
                              <a:gd name="T119" fmla="*/ 972 h 3654"/>
                              <a:gd name="T120" fmla="*/ 2528 w 3085"/>
                              <a:gd name="T121" fmla="*/ 266 h 3654"/>
                              <a:gd name="T122" fmla="*/ 2801 w 3085"/>
                              <a:gd name="T123" fmla="*/ 0 h 36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3085" h="3654">
                                <a:moveTo>
                                  <a:pt x="2079" y="2527"/>
                                </a:moveTo>
                                <a:lnTo>
                                  <a:pt x="2066" y="2615"/>
                                </a:lnTo>
                                <a:lnTo>
                                  <a:pt x="2053" y="2702"/>
                                </a:lnTo>
                                <a:lnTo>
                                  <a:pt x="2042" y="2787"/>
                                </a:lnTo>
                                <a:lnTo>
                                  <a:pt x="2032" y="2870"/>
                                </a:lnTo>
                                <a:lnTo>
                                  <a:pt x="2023" y="2949"/>
                                </a:lnTo>
                                <a:lnTo>
                                  <a:pt x="2018" y="3027"/>
                                </a:lnTo>
                                <a:lnTo>
                                  <a:pt x="2013" y="3099"/>
                                </a:lnTo>
                                <a:lnTo>
                                  <a:pt x="2011" y="3169"/>
                                </a:lnTo>
                                <a:lnTo>
                                  <a:pt x="2011" y="3233"/>
                                </a:lnTo>
                                <a:lnTo>
                                  <a:pt x="2014" y="3294"/>
                                </a:lnTo>
                                <a:lnTo>
                                  <a:pt x="2018" y="3327"/>
                                </a:lnTo>
                                <a:lnTo>
                                  <a:pt x="2024" y="3358"/>
                                </a:lnTo>
                                <a:lnTo>
                                  <a:pt x="2032" y="3382"/>
                                </a:lnTo>
                                <a:lnTo>
                                  <a:pt x="2041" y="3403"/>
                                </a:lnTo>
                                <a:lnTo>
                                  <a:pt x="2053" y="3418"/>
                                </a:lnTo>
                                <a:lnTo>
                                  <a:pt x="2066" y="3429"/>
                                </a:lnTo>
                                <a:lnTo>
                                  <a:pt x="2079" y="3436"/>
                                </a:lnTo>
                                <a:lnTo>
                                  <a:pt x="2094" y="3437"/>
                                </a:lnTo>
                                <a:lnTo>
                                  <a:pt x="2108" y="3432"/>
                                </a:lnTo>
                                <a:lnTo>
                                  <a:pt x="2123" y="3424"/>
                                </a:lnTo>
                                <a:lnTo>
                                  <a:pt x="2137" y="3410"/>
                                </a:lnTo>
                                <a:lnTo>
                                  <a:pt x="2152" y="3390"/>
                                </a:lnTo>
                                <a:lnTo>
                                  <a:pt x="2166" y="3365"/>
                                </a:lnTo>
                                <a:lnTo>
                                  <a:pt x="2180" y="3335"/>
                                </a:lnTo>
                                <a:lnTo>
                                  <a:pt x="2192" y="3299"/>
                                </a:lnTo>
                                <a:lnTo>
                                  <a:pt x="2202" y="3258"/>
                                </a:lnTo>
                                <a:lnTo>
                                  <a:pt x="2212" y="3211"/>
                                </a:lnTo>
                                <a:lnTo>
                                  <a:pt x="2220" y="3159"/>
                                </a:lnTo>
                                <a:lnTo>
                                  <a:pt x="2225" y="3100"/>
                                </a:lnTo>
                                <a:lnTo>
                                  <a:pt x="2229" y="3037"/>
                                </a:lnTo>
                                <a:lnTo>
                                  <a:pt x="2230" y="2967"/>
                                </a:lnTo>
                                <a:lnTo>
                                  <a:pt x="2229" y="2913"/>
                                </a:lnTo>
                                <a:lnTo>
                                  <a:pt x="2225" y="2861"/>
                                </a:lnTo>
                                <a:lnTo>
                                  <a:pt x="2219" y="2804"/>
                                </a:lnTo>
                                <a:lnTo>
                                  <a:pt x="2211" y="2752"/>
                                </a:lnTo>
                                <a:lnTo>
                                  <a:pt x="2200" y="2705"/>
                                </a:lnTo>
                                <a:lnTo>
                                  <a:pt x="2186" y="2663"/>
                                </a:lnTo>
                                <a:lnTo>
                                  <a:pt x="2169" y="2626"/>
                                </a:lnTo>
                                <a:lnTo>
                                  <a:pt x="2152" y="2594"/>
                                </a:lnTo>
                                <a:lnTo>
                                  <a:pt x="2130" y="2567"/>
                                </a:lnTo>
                                <a:lnTo>
                                  <a:pt x="2106" y="2545"/>
                                </a:lnTo>
                                <a:lnTo>
                                  <a:pt x="2079" y="2527"/>
                                </a:lnTo>
                                <a:close/>
                                <a:moveTo>
                                  <a:pt x="1336" y="633"/>
                                </a:moveTo>
                                <a:lnTo>
                                  <a:pt x="1304" y="637"/>
                                </a:lnTo>
                                <a:lnTo>
                                  <a:pt x="1270" y="649"/>
                                </a:lnTo>
                                <a:lnTo>
                                  <a:pt x="1237" y="666"/>
                                </a:lnTo>
                                <a:lnTo>
                                  <a:pt x="1202" y="690"/>
                                </a:lnTo>
                                <a:lnTo>
                                  <a:pt x="1168" y="719"/>
                                </a:lnTo>
                                <a:lnTo>
                                  <a:pt x="1134" y="753"/>
                                </a:lnTo>
                                <a:lnTo>
                                  <a:pt x="1100" y="795"/>
                                </a:lnTo>
                                <a:lnTo>
                                  <a:pt x="1066" y="843"/>
                                </a:lnTo>
                                <a:lnTo>
                                  <a:pt x="1034" y="896"/>
                                </a:lnTo>
                                <a:lnTo>
                                  <a:pt x="1002" y="956"/>
                                </a:lnTo>
                                <a:lnTo>
                                  <a:pt x="971" y="1022"/>
                                </a:lnTo>
                                <a:lnTo>
                                  <a:pt x="941" y="1094"/>
                                </a:lnTo>
                                <a:lnTo>
                                  <a:pt x="913" y="1173"/>
                                </a:lnTo>
                                <a:lnTo>
                                  <a:pt x="888" y="1258"/>
                                </a:lnTo>
                                <a:lnTo>
                                  <a:pt x="863" y="1349"/>
                                </a:lnTo>
                                <a:lnTo>
                                  <a:pt x="841" y="1447"/>
                                </a:lnTo>
                                <a:lnTo>
                                  <a:pt x="832" y="1497"/>
                                </a:lnTo>
                                <a:lnTo>
                                  <a:pt x="825" y="1552"/>
                                </a:lnTo>
                                <a:lnTo>
                                  <a:pt x="821" y="1611"/>
                                </a:lnTo>
                                <a:lnTo>
                                  <a:pt x="820" y="1672"/>
                                </a:lnTo>
                                <a:lnTo>
                                  <a:pt x="823" y="1736"/>
                                </a:lnTo>
                                <a:lnTo>
                                  <a:pt x="826" y="1774"/>
                                </a:lnTo>
                                <a:lnTo>
                                  <a:pt x="832" y="1811"/>
                                </a:lnTo>
                                <a:lnTo>
                                  <a:pt x="840" y="1849"/>
                                </a:lnTo>
                                <a:lnTo>
                                  <a:pt x="850" y="1885"/>
                                </a:lnTo>
                                <a:lnTo>
                                  <a:pt x="862" y="1920"/>
                                </a:lnTo>
                                <a:lnTo>
                                  <a:pt x="877" y="1952"/>
                                </a:lnTo>
                                <a:lnTo>
                                  <a:pt x="895" y="1982"/>
                                </a:lnTo>
                                <a:lnTo>
                                  <a:pt x="915" y="2011"/>
                                </a:lnTo>
                                <a:lnTo>
                                  <a:pt x="938" y="2036"/>
                                </a:lnTo>
                                <a:lnTo>
                                  <a:pt x="965" y="2058"/>
                                </a:lnTo>
                                <a:lnTo>
                                  <a:pt x="995" y="2077"/>
                                </a:lnTo>
                                <a:lnTo>
                                  <a:pt x="1028" y="2092"/>
                                </a:lnTo>
                                <a:lnTo>
                                  <a:pt x="1077" y="2107"/>
                                </a:lnTo>
                                <a:lnTo>
                                  <a:pt x="1128" y="2118"/>
                                </a:lnTo>
                                <a:lnTo>
                                  <a:pt x="1180" y="2122"/>
                                </a:lnTo>
                                <a:lnTo>
                                  <a:pt x="1234" y="2121"/>
                                </a:lnTo>
                                <a:lnTo>
                                  <a:pt x="1268" y="2116"/>
                                </a:lnTo>
                                <a:lnTo>
                                  <a:pt x="1305" y="2110"/>
                                </a:lnTo>
                                <a:lnTo>
                                  <a:pt x="1342" y="2101"/>
                                </a:lnTo>
                                <a:lnTo>
                                  <a:pt x="1376" y="2033"/>
                                </a:lnTo>
                                <a:lnTo>
                                  <a:pt x="1408" y="1960"/>
                                </a:lnTo>
                                <a:lnTo>
                                  <a:pt x="1437" y="1885"/>
                                </a:lnTo>
                                <a:lnTo>
                                  <a:pt x="1463" y="1808"/>
                                </a:lnTo>
                                <a:lnTo>
                                  <a:pt x="1487" y="1728"/>
                                </a:lnTo>
                                <a:lnTo>
                                  <a:pt x="1508" y="1649"/>
                                </a:lnTo>
                                <a:lnTo>
                                  <a:pt x="1527" y="1570"/>
                                </a:lnTo>
                                <a:lnTo>
                                  <a:pt x="1543" y="1490"/>
                                </a:lnTo>
                                <a:lnTo>
                                  <a:pt x="1556" y="1413"/>
                                </a:lnTo>
                                <a:lnTo>
                                  <a:pt x="1566" y="1337"/>
                                </a:lnTo>
                                <a:lnTo>
                                  <a:pt x="1574" y="1264"/>
                                </a:lnTo>
                                <a:lnTo>
                                  <a:pt x="1579" y="1194"/>
                                </a:lnTo>
                                <a:lnTo>
                                  <a:pt x="1582" y="1128"/>
                                </a:lnTo>
                                <a:lnTo>
                                  <a:pt x="1582" y="1066"/>
                                </a:lnTo>
                                <a:lnTo>
                                  <a:pt x="1579" y="1012"/>
                                </a:lnTo>
                                <a:lnTo>
                                  <a:pt x="1573" y="953"/>
                                </a:lnTo>
                                <a:lnTo>
                                  <a:pt x="1565" y="900"/>
                                </a:lnTo>
                                <a:lnTo>
                                  <a:pt x="1554" y="852"/>
                                </a:lnTo>
                                <a:lnTo>
                                  <a:pt x="1539" y="808"/>
                                </a:lnTo>
                                <a:lnTo>
                                  <a:pt x="1524" y="769"/>
                                </a:lnTo>
                                <a:lnTo>
                                  <a:pt x="1506" y="735"/>
                                </a:lnTo>
                                <a:lnTo>
                                  <a:pt x="1486" y="706"/>
                                </a:lnTo>
                                <a:lnTo>
                                  <a:pt x="1465" y="682"/>
                                </a:lnTo>
                                <a:lnTo>
                                  <a:pt x="1441" y="663"/>
                                </a:lnTo>
                                <a:lnTo>
                                  <a:pt x="1417" y="647"/>
                                </a:lnTo>
                                <a:lnTo>
                                  <a:pt x="1391" y="637"/>
                                </a:lnTo>
                                <a:lnTo>
                                  <a:pt x="1364" y="633"/>
                                </a:lnTo>
                                <a:lnTo>
                                  <a:pt x="1336" y="633"/>
                                </a:lnTo>
                                <a:close/>
                                <a:moveTo>
                                  <a:pt x="2636" y="417"/>
                                </a:moveTo>
                                <a:lnTo>
                                  <a:pt x="2626" y="420"/>
                                </a:lnTo>
                                <a:lnTo>
                                  <a:pt x="2615" y="431"/>
                                </a:lnTo>
                                <a:lnTo>
                                  <a:pt x="2602" y="449"/>
                                </a:lnTo>
                                <a:lnTo>
                                  <a:pt x="2589" y="472"/>
                                </a:lnTo>
                                <a:lnTo>
                                  <a:pt x="2574" y="502"/>
                                </a:lnTo>
                                <a:lnTo>
                                  <a:pt x="2560" y="536"/>
                                </a:lnTo>
                                <a:lnTo>
                                  <a:pt x="2543" y="577"/>
                                </a:lnTo>
                                <a:lnTo>
                                  <a:pt x="2526" y="621"/>
                                </a:lnTo>
                                <a:lnTo>
                                  <a:pt x="2509" y="672"/>
                                </a:lnTo>
                                <a:lnTo>
                                  <a:pt x="2491" y="726"/>
                                </a:lnTo>
                                <a:lnTo>
                                  <a:pt x="2472" y="785"/>
                                </a:lnTo>
                                <a:lnTo>
                                  <a:pt x="2453" y="848"/>
                                </a:lnTo>
                                <a:lnTo>
                                  <a:pt x="2433" y="914"/>
                                </a:lnTo>
                                <a:lnTo>
                                  <a:pt x="2413" y="985"/>
                                </a:lnTo>
                                <a:lnTo>
                                  <a:pt x="2393" y="1057"/>
                                </a:lnTo>
                                <a:lnTo>
                                  <a:pt x="2373" y="1134"/>
                                </a:lnTo>
                                <a:lnTo>
                                  <a:pt x="2352" y="1213"/>
                                </a:lnTo>
                                <a:lnTo>
                                  <a:pt x="2331" y="1293"/>
                                </a:lnTo>
                                <a:lnTo>
                                  <a:pt x="2311" y="1377"/>
                                </a:lnTo>
                                <a:lnTo>
                                  <a:pt x="2291" y="1462"/>
                                </a:lnTo>
                                <a:lnTo>
                                  <a:pt x="2271" y="1549"/>
                                </a:lnTo>
                                <a:lnTo>
                                  <a:pt x="2317" y="1487"/>
                                </a:lnTo>
                                <a:lnTo>
                                  <a:pt x="2360" y="1423"/>
                                </a:lnTo>
                                <a:lnTo>
                                  <a:pt x="2402" y="1357"/>
                                </a:lnTo>
                                <a:lnTo>
                                  <a:pt x="2439" y="1289"/>
                                </a:lnTo>
                                <a:lnTo>
                                  <a:pt x="2474" y="1221"/>
                                </a:lnTo>
                                <a:lnTo>
                                  <a:pt x="2506" y="1153"/>
                                </a:lnTo>
                                <a:lnTo>
                                  <a:pt x="2536" y="1084"/>
                                </a:lnTo>
                                <a:lnTo>
                                  <a:pt x="2563" y="1016"/>
                                </a:lnTo>
                                <a:lnTo>
                                  <a:pt x="2587" y="948"/>
                                </a:lnTo>
                                <a:lnTo>
                                  <a:pt x="2607" y="882"/>
                                </a:lnTo>
                                <a:lnTo>
                                  <a:pt x="2625" y="818"/>
                                </a:lnTo>
                                <a:lnTo>
                                  <a:pt x="2639" y="756"/>
                                </a:lnTo>
                                <a:lnTo>
                                  <a:pt x="2650" y="695"/>
                                </a:lnTo>
                                <a:lnTo>
                                  <a:pt x="2658" y="639"/>
                                </a:lnTo>
                                <a:lnTo>
                                  <a:pt x="2664" y="586"/>
                                </a:lnTo>
                                <a:lnTo>
                                  <a:pt x="2665" y="536"/>
                                </a:lnTo>
                                <a:lnTo>
                                  <a:pt x="2664" y="491"/>
                                </a:lnTo>
                                <a:lnTo>
                                  <a:pt x="2661" y="466"/>
                                </a:lnTo>
                                <a:lnTo>
                                  <a:pt x="2658" y="447"/>
                                </a:lnTo>
                                <a:lnTo>
                                  <a:pt x="2654" y="432"/>
                                </a:lnTo>
                                <a:lnTo>
                                  <a:pt x="2649" y="423"/>
                                </a:lnTo>
                                <a:lnTo>
                                  <a:pt x="2642" y="418"/>
                                </a:lnTo>
                                <a:lnTo>
                                  <a:pt x="2636" y="417"/>
                                </a:lnTo>
                                <a:close/>
                                <a:moveTo>
                                  <a:pt x="2801" y="0"/>
                                </a:moveTo>
                                <a:lnTo>
                                  <a:pt x="2822" y="1"/>
                                </a:lnTo>
                                <a:lnTo>
                                  <a:pt x="2840" y="6"/>
                                </a:lnTo>
                                <a:lnTo>
                                  <a:pt x="2857" y="19"/>
                                </a:lnTo>
                                <a:lnTo>
                                  <a:pt x="2871" y="37"/>
                                </a:lnTo>
                                <a:lnTo>
                                  <a:pt x="2883" y="60"/>
                                </a:lnTo>
                                <a:lnTo>
                                  <a:pt x="2892" y="89"/>
                                </a:lnTo>
                                <a:lnTo>
                                  <a:pt x="2900" y="125"/>
                                </a:lnTo>
                                <a:lnTo>
                                  <a:pt x="2905" y="166"/>
                                </a:lnTo>
                                <a:lnTo>
                                  <a:pt x="2910" y="275"/>
                                </a:lnTo>
                                <a:lnTo>
                                  <a:pt x="2909" y="381"/>
                                </a:lnTo>
                                <a:lnTo>
                                  <a:pt x="2902" y="485"/>
                                </a:lnTo>
                                <a:lnTo>
                                  <a:pt x="2890" y="586"/>
                                </a:lnTo>
                                <a:lnTo>
                                  <a:pt x="2873" y="684"/>
                                </a:lnTo>
                                <a:lnTo>
                                  <a:pt x="2852" y="780"/>
                                </a:lnTo>
                                <a:lnTo>
                                  <a:pt x="2825" y="873"/>
                                </a:lnTo>
                                <a:lnTo>
                                  <a:pt x="2796" y="962"/>
                                </a:lnTo>
                                <a:lnTo>
                                  <a:pt x="2763" y="1049"/>
                                </a:lnTo>
                                <a:lnTo>
                                  <a:pt x="2726" y="1132"/>
                                </a:lnTo>
                                <a:lnTo>
                                  <a:pt x="2687" y="1213"/>
                                </a:lnTo>
                                <a:lnTo>
                                  <a:pt x="2645" y="1289"/>
                                </a:lnTo>
                                <a:lnTo>
                                  <a:pt x="2600" y="1363"/>
                                </a:lnTo>
                                <a:lnTo>
                                  <a:pt x="2554" y="1433"/>
                                </a:lnTo>
                                <a:lnTo>
                                  <a:pt x="2506" y="1499"/>
                                </a:lnTo>
                                <a:lnTo>
                                  <a:pt x="2458" y="1562"/>
                                </a:lnTo>
                                <a:lnTo>
                                  <a:pt x="2409" y="1621"/>
                                </a:lnTo>
                                <a:lnTo>
                                  <a:pt x="2359" y="1676"/>
                                </a:lnTo>
                                <a:lnTo>
                                  <a:pt x="2309" y="1726"/>
                                </a:lnTo>
                                <a:lnTo>
                                  <a:pt x="2260" y="1773"/>
                                </a:lnTo>
                                <a:lnTo>
                                  <a:pt x="2211" y="1817"/>
                                </a:lnTo>
                                <a:lnTo>
                                  <a:pt x="2197" y="1876"/>
                                </a:lnTo>
                                <a:lnTo>
                                  <a:pt x="2185" y="1936"/>
                                </a:lnTo>
                                <a:lnTo>
                                  <a:pt x="2174" y="1998"/>
                                </a:lnTo>
                                <a:lnTo>
                                  <a:pt x="2238" y="1962"/>
                                </a:lnTo>
                                <a:lnTo>
                                  <a:pt x="2303" y="1927"/>
                                </a:lnTo>
                                <a:lnTo>
                                  <a:pt x="2369" y="1894"/>
                                </a:lnTo>
                                <a:lnTo>
                                  <a:pt x="2436" y="1864"/>
                                </a:lnTo>
                                <a:lnTo>
                                  <a:pt x="2503" y="1836"/>
                                </a:lnTo>
                                <a:lnTo>
                                  <a:pt x="2570" y="1810"/>
                                </a:lnTo>
                                <a:lnTo>
                                  <a:pt x="2636" y="1788"/>
                                </a:lnTo>
                                <a:lnTo>
                                  <a:pt x="2700" y="1769"/>
                                </a:lnTo>
                                <a:lnTo>
                                  <a:pt x="2763" y="1754"/>
                                </a:lnTo>
                                <a:lnTo>
                                  <a:pt x="2824" y="1743"/>
                                </a:lnTo>
                                <a:lnTo>
                                  <a:pt x="2881" y="1736"/>
                                </a:lnTo>
                                <a:lnTo>
                                  <a:pt x="2916" y="1735"/>
                                </a:lnTo>
                                <a:lnTo>
                                  <a:pt x="2948" y="1736"/>
                                </a:lnTo>
                                <a:lnTo>
                                  <a:pt x="2977" y="1742"/>
                                </a:lnTo>
                                <a:lnTo>
                                  <a:pt x="3003" y="1750"/>
                                </a:lnTo>
                                <a:lnTo>
                                  <a:pt x="3025" y="1761"/>
                                </a:lnTo>
                                <a:lnTo>
                                  <a:pt x="3044" y="1775"/>
                                </a:lnTo>
                                <a:lnTo>
                                  <a:pt x="3060" y="1793"/>
                                </a:lnTo>
                                <a:lnTo>
                                  <a:pt x="3072" y="1814"/>
                                </a:lnTo>
                                <a:lnTo>
                                  <a:pt x="3080" y="1839"/>
                                </a:lnTo>
                                <a:lnTo>
                                  <a:pt x="3084" y="1866"/>
                                </a:lnTo>
                                <a:lnTo>
                                  <a:pt x="3085" y="1878"/>
                                </a:lnTo>
                                <a:lnTo>
                                  <a:pt x="3084" y="1893"/>
                                </a:lnTo>
                                <a:lnTo>
                                  <a:pt x="3084" y="1910"/>
                                </a:lnTo>
                                <a:lnTo>
                                  <a:pt x="3082" y="1927"/>
                                </a:lnTo>
                                <a:lnTo>
                                  <a:pt x="3079" y="1946"/>
                                </a:lnTo>
                                <a:lnTo>
                                  <a:pt x="3074" y="1967"/>
                                </a:lnTo>
                                <a:lnTo>
                                  <a:pt x="3069" y="1984"/>
                                </a:lnTo>
                                <a:lnTo>
                                  <a:pt x="3061" y="2001"/>
                                </a:lnTo>
                                <a:lnTo>
                                  <a:pt x="3051" y="2016"/>
                                </a:lnTo>
                                <a:lnTo>
                                  <a:pt x="3040" y="2028"/>
                                </a:lnTo>
                                <a:lnTo>
                                  <a:pt x="3026" y="2036"/>
                                </a:lnTo>
                                <a:lnTo>
                                  <a:pt x="3011" y="2039"/>
                                </a:lnTo>
                                <a:lnTo>
                                  <a:pt x="2997" y="2039"/>
                                </a:lnTo>
                                <a:lnTo>
                                  <a:pt x="2986" y="2034"/>
                                </a:lnTo>
                                <a:lnTo>
                                  <a:pt x="2977" y="2024"/>
                                </a:lnTo>
                                <a:lnTo>
                                  <a:pt x="2972" y="2010"/>
                                </a:lnTo>
                                <a:lnTo>
                                  <a:pt x="2965" y="1997"/>
                                </a:lnTo>
                                <a:lnTo>
                                  <a:pt x="2953" y="1986"/>
                                </a:lnTo>
                                <a:lnTo>
                                  <a:pt x="2935" y="1977"/>
                                </a:lnTo>
                                <a:lnTo>
                                  <a:pt x="2912" y="1970"/>
                                </a:lnTo>
                                <a:lnTo>
                                  <a:pt x="2885" y="1967"/>
                                </a:lnTo>
                                <a:lnTo>
                                  <a:pt x="2853" y="1964"/>
                                </a:lnTo>
                                <a:lnTo>
                                  <a:pt x="2818" y="1964"/>
                                </a:lnTo>
                                <a:lnTo>
                                  <a:pt x="2779" y="1967"/>
                                </a:lnTo>
                                <a:lnTo>
                                  <a:pt x="2724" y="1972"/>
                                </a:lnTo>
                                <a:lnTo>
                                  <a:pt x="2665" y="1981"/>
                                </a:lnTo>
                                <a:lnTo>
                                  <a:pt x="2602" y="1993"/>
                                </a:lnTo>
                                <a:lnTo>
                                  <a:pt x="2538" y="2008"/>
                                </a:lnTo>
                                <a:lnTo>
                                  <a:pt x="2471" y="2026"/>
                                </a:lnTo>
                                <a:lnTo>
                                  <a:pt x="2403" y="2047"/>
                                </a:lnTo>
                                <a:lnTo>
                                  <a:pt x="2335" y="2071"/>
                                </a:lnTo>
                                <a:lnTo>
                                  <a:pt x="2269" y="2095"/>
                                </a:lnTo>
                                <a:lnTo>
                                  <a:pt x="2204" y="2123"/>
                                </a:lnTo>
                                <a:lnTo>
                                  <a:pt x="2142" y="2153"/>
                                </a:lnTo>
                                <a:lnTo>
                                  <a:pt x="2101" y="2386"/>
                                </a:lnTo>
                                <a:lnTo>
                                  <a:pt x="2144" y="2394"/>
                                </a:lnTo>
                                <a:lnTo>
                                  <a:pt x="2184" y="2405"/>
                                </a:lnTo>
                                <a:lnTo>
                                  <a:pt x="2221" y="2418"/>
                                </a:lnTo>
                                <a:lnTo>
                                  <a:pt x="2255" y="2436"/>
                                </a:lnTo>
                                <a:lnTo>
                                  <a:pt x="2288" y="2457"/>
                                </a:lnTo>
                                <a:lnTo>
                                  <a:pt x="2317" y="2483"/>
                                </a:lnTo>
                                <a:lnTo>
                                  <a:pt x="2344" y="2512"/>
                                </a:lnTo>
                                <a:lnTo>
                                  <a:pt x="2367" y="2546"/>
                                </a:lnTo>
                                <a:lnTo>
                                  <a:pt x="2387" y="2583"/>
                                </a:lnTo>
                                <a:lnTo>
                                  <a:pt x="2404" y="2624"/>
                                </a:lnTo>
                                <a:lnTo>
                                  <a:pt x="2417" y="2671"/>
                                </a:lnTo>
                                <a:lnTo>
                                  <a:pt x="2427" y="2721"/>
                                </a:lnTo>
                                <a:lnTo>
                                  <a:pt x="2433" y="2776"/>
                                </a:lnTo>
                                <a:lnTo>
                                  <a:pt x="2436" y="2839"/>
                                </a:lnTo>
                                <a:lnTo>
                                  <a:pt x="2435" y="2902"/>
                                </a:lnTo>
                                <a:lnTo>
                                  <a:pt x="2431" y="2965"/>
                                </a:lnTo>
                                <a:lnTo>
                                  <a:pt x="2423" y="3029"/>
                                </a:lnTo>
                                <a:lnTo>
                                  <a:pt x="2412" y="3091"/>
                                </a:lnTo>
                                <a:lnTo>
                                  <a:pt x="2397" y="3154"/>
                                </a:lnTo>
                                <a:lnTo>
                                  <a:pt x="2380" y="3214"/>
                                </a:lnTo>
                                <a:lnTo>
                                  <a:pt x="2360" y="3273"/>
                                </a:lnTo>
                                <a:lnTo>
                                  <a:pt x="2338" y="3328"/>
                                </a:lnTo>
                                <a:lnTo>
                                  <a:pt x="2313" y="3381"/>
                                </a:lnTo>
                                <a:lnTo>
                                  <a:pt x="2287" y="3431"/>
                                </a:lnTo>
                                <a:lnTo>
                                  <a:pt x="2258" y="3477"/>
                                </a:lnTo>
                                <a:lnTo>
                                  <a:pt x="2226" y="3519"/>
                                </a:lnTo>
                                <a:lnTo>
                                  <a:pt x="2194" y="3555"/>
                                </a:lnTo>
                                <a:lnTo>
                                  <a:pt x="2161" y="3588"/>
                                </a:lnTo>
                                <a:lnTo>
                                  <a:pt x="2125" y="3614"/>
                                </a:lnTo>
                                <a:lnTo>
                                  <a:pt x="2088" y="3634"/>
                                </a:lnTo>
                                <a:lnTo>
                                  <a:pt x="2050" y="3648"/>
                                </a:lnTo>
                                <a:lnTo>
                                  <a:pt x="2012" y="3654"/>
                                </a:lnTo>
                                <a:lnTo>
                                  <a:pt x="1980" y="3654"/>
                                </a:lnTo>
                                <a:lnTo>
                                  <a:pt x="1950" y="3648"/>
                                </a:lnTo>
                                <a:lnTo>
                                  <a:pt x="1922" y="3638"/>
                                </a:lnTo>
                                <a:lnTo>
                                  <a:pt x="1896" y="3623"/>
                                </a:lnTo>
                                <a:lnTo>
                                  <a:pt x="1874" y="3604"/>
                                </a:lnTo>
                                <a:lnTo>
                                  <a:pt x="1854" y="3580"/>
                                </a:lnTo>
                                <a:lnTo>
                                  <a:pt x="1835" y="3552"/>
                                </a:lnTo>
                                <a:lnTo>
                                  <a:pt x="1819" y="3521"/>
                                </a:lnTo>
                                <a:lnTo>
                                  <a:pt x="1806" y="3487"/>
                                </a:lnTo>
                                <a:lnTo>
                                  <a:pt x="1794" y="3450"/>
                                </a:lnTo>
                                <a:lnTo>
                                  <a:pt x="1784" y="3411"/>
                                </a:lnTo>
                                <a:lnTo>
                                  <a:pt x="1776" y="3370"/>
                                </a:lnTo>
                                <a:lnTo>
                                  <a:pt x="1770" y="3327"/>
                                </a:lnTo>
                                <a:lnTo>
                                  <a:pt x="1766" y="3283"/>
                                </a:lnTo>
                                <a:lnTo>
                                  <a:pt x="1762" y="3211"/>
                                </a:lnTo>
                                <a:lnTo>
                                  <a:pt x="1761" y="3135"/>
                                </a:lnTo>
                                <a:lnTo>
                                  <a:pt x="1765" y="3055"/>
                                </a:lnTo>
                                <a:lnTo>
                                  <a:pt x="1769" y="2970"/>
                                </a:lnTo>
                                <a:lnTo>
                                  <a:pt x="1777" y="2881"/>
                                </a:lnTo>
                                <a:lnTo>
                                  <a:pt x="1787" y="2790"/>
                                </a:lnTo>
                                <a:lnTo>
                                  <a:pt x="1798" y="2696"/>
                                </a:lnTo>
                                <a:lnTo>
                                  <a:pt x="1811" y="2599"/>
                                </a:lnTo>
                                <a:lnTo>
                                  <a:pt x="1827" y="2502"/>
                                </a:lnTo>
                                <a:lnTo>
                                  <a:pt x="1804" y="2502"/>
                                </a:lnTo>
                                <a:lnTo>
                                  <a:pt x="1781" y="2500"/>
                                </a:lnTo>
                                <a:lnTo>
                                  <a:pt x="1761" y="2497"/>
                                </a:lnTo>
                                <a:lnTo>
                                  <a:pt x="1742" y="2492"/>
                                </a:lnTo>
                                <a:lnTo>
                                  <a:pt x="1727" y="2484"/>
                                </a:lnTo>
                                <a:lnTo>
                                  <a:pt x="1714" y="2474"/>
                                </a:lnTo>
                                <a:lnTo>
                                  <a:pt x="1707" y="2462"/>
                                </a:lnTo>
                                <a:lnTo>
                                  <a:pt x="1702" y="2445"/>
                                </a:lnTo>
                                <a:lnTo>
                                  <a:pt x="1703" y="2422"/>
                                </a:lnTo>
                                <a:lnTo>
                                  <a:pt x="1711" y="2395"/>
                                </a:lnTo>
                                <a:lnTo>
                                  <a:pt x="1724" y="2366"/>
                                </a:lnTo>
                                <a:lnTo>
                                  <a:pt x="1744" y="2336"/>
                                </a:lnTo>
                                <a:lnTo>
                                  <a:pt x="1769" y="2303"/>
                                </a:lnTo>
                                <a:lnTo>
                                  <a:pt x="1799" y="2270"/>
                                </a:lnTo>
                                <a:lnTo>
                                  <a:pt x="1835" y="2235"/>
                                </a:lnTo>
                                <a:lnTo>
                                  <a:pt x="1876" y="2199"/>
                                </a:lnTo>
                                <a:lnTo>
                                  <a:pt x="1917" y="1977"/>
                                </a:lnTo>
                                <a:lnTo>
                                  <a:pt x="1834" y="2034"/>
                                </a:lnTo>
                                <a:lnTo>
                                  <a:pt x="1749" y="2087"/>
                                </a:lnTo>
                                <a:lnTo>
                                  <a:pt x="1663" y="2135"/>
                                </a:lnTo>
                                <a:lnTo>
                                  <a:pt x="1576" y="2178"/>
                                </a:lnTo>
                                <a:lnTo>
                                  <a:pt x="1530" y="2253"/>
                                </a:lnTo>
                                <a:lnTo>
                                  <a:pt x="1481" y="2321"/>
                                </a:lnTo>
                                <a:lnTo>
                                  <a:pt x="1432" y="2385"/>
                                </a:lnTo>
                                <a:lnTo>
                                  <a:pt x="1381" y="2442"/>
                                </a:lnTo>
                                <a:lnTo>
                                  <a:pt x="1328" y="2494"/>
                                </a:lnTo>
                                <a:lnTo>
                                  <a:pt x="1275" y="2541"/>
                                </a:lnTo>
                                <a:lnTo>
                                  <a:pt x="1221" y="2584"/>
                                </a:lnTo>
                                <a:lnTo>
                                  <a:pt x="1168" y="2622"/>
                                </a:lnTo>
                                <a:lnTo>
                                  <a:pt x="1113" y="2655"/>
                                </a:lnTo>
                                <a:lnTo>
                                  <a:pt x="1060" y="2684"/>
                                </a:lnTo>
                                <a:lnTo>
                                  <a:pt x="1006" y="2710"/>
                                </a:lnTo>
                                <a:lnTo>
                                  <a:pt x="954" y="2733"/>
                                </a:lnTo>
                                <a:lnTo>
                                  <a:pt x="901" y="2750"/>
                                </a:lnTo>
                                <a:lnTo>
                                  <a:pt x="851" y="2766"/>
                                </a:lnTo>
                                <a:lnTo>
                                  <a:pt x="801" y="2777"/>
                                </a:lnTo>
                                <a:lnTo>
                                  <a:pt x="753" y="2787"/>
                                </a:lnTo>
                                <a:lnTo>
                                  <a:pt x="707" y="2794"/>
                                </a:lnTo>
                                <a:lnTo>
                                  <a:pt x="664" y="2798"/>
                                </a:lnTo>
                                <a:lnTo>
                                  <a:pt x="601" y="2801"/>
                                </a:lnTo>
                                <a:lnTo>
                                  <a:pt x="542" y="2797"/>
                                </a:lnTo>
                                <a:lnTo>
                                  <a:pt x="486" y="2788"/>
                                </a:lnTo>
                                <a:lnTo>
                                  <a:pt x="434" y="2775"/>
                                </a:lnTo>
                                <a:lnTo>
                                  <a:pt x="384" y="2756"/>
                                </a:lnTo>
                                <a:lnTo>
                                  <a:pt x="337" y="2733"/>
                                </a:lnTo>
                                <a:lnTo>
                                  <a:pt x="293" y="2705"/>
                                </a:lnTo>
                                <a:lnTo>
                                  <a:pt x="252" y="2673"/>
                                </a:lnTo>
                                <a:lnTo>
                                  <a:pt x="214" y="2636"/>
                                </a:lnTo>
                                <a:lnTo>
                                  <a:pt x="179" y="2595"/>
                                </a:lnTo>
                                <a:lnTo>
                                  <a:pt x="147" y="2551"/>
                                </a:lnTo>
                                <a:lnTo>
                                  <a:pt x="119" y="2502"/>
                                </a:lnTo>
                                <a:lnTo>
                                  <a:pt x="94" y="2451"/>
                                </a:lnTo>
                                <a:lnTo>
                                  <a:pt x="70" y="2395"/>
                                </a:lnTo>
                                <a:lnTo>
                                  <a:pt x="51" y="2337"/>
                                </a:lnTo>
                                <a:lnTo>
                                  <a:pt x="34" y="2274"/>
                                </a:lnTo>
                                <a:lnTo>
                                  <a:pt x="21" y="2209"/>
                                </a:lnTo>
                                <a:lnTo>
                                  <a:pt x="11" y="2142"/>
                                </a:lnTo>
                                <a:lnTo>
                                  <a:pt x="4" y="2072"/>
                                </a:lnTo>
                                <a:lnTo>
                                  <a:pt x="0" y="1978"/>
                                </a:lnTo>
                                <a:lnTo>
                                  <a:pt x="1" y="1883"/>
                                </a:lnTo>
                                <a:lnTo>
                                  <a:pt x="8" y="1789"/>
                                </a:lnTo>
                                <a:lnTo>
                                  <a:pt x="20" y="1695"/>
                                </a:lnTo>
                                <a:lnTo>
                                  <a:pt x="37" y="1602"/>
                                </a:lnTo>
                                <a:lnTo>
                                  <a:pt x="57" y="1510"/>
                                </a:lnTo>
                                <a:lnTo>
                                  <a:pt x="82" y="1420"/>
                                </a:lnTo>
                                <a:lnTo>
                                  <a:pt x="111" y="1329"/>
                                </a:lnTo>
                                <a:lnTo>
                                  <a:pt x="144" y="1241"/>
                                </a:lnTo>
                                <a:lnTo>
                                  <a:pt x="181" y="1155"/>
                                </a:lnTo>
                                <a:lnTo>
                                  <a:pt x="220" y="1071"/>
                                </a:lnTo>
                                <a:lnTo>
                                  <a:pt x="262" y="988"/>
                                </a:lnTo>
                                <a:lnTo>
                                  <a:pt x="307" y="908"/>
                                </a:lnTo>
                                <a:lnTo>
                                  <a:pt x="353" y="830"/>
                                </a:lnTo>
                                <a:lnTo>
                                  <a:pt x="403" y="756"/>
                                </a:lnTo>
                                <a:lnTo>
                                  <a:pt x="454" y="685"/>
                                </a:lnTo>
                                <a:lnTo>
                                  <a:pt x="506" y="616"/>
                                </a:lnTo>
                                <a:lnTo>
                                  <a:pt x="560" y="551"/>
                                </a:lnTo>
                                <a:lnTo>
                                  <a:pt x="615" y="491"/>
                                </a:lnTo>
                                <a:lnTo>
                                  <a:pt x="669" y="434"/>
                                </a:lnTo>
                                <a:lnTo>
                                  <a:pt x="725" y="380"/>
                                </a:lnTo>
                                <a:lnTo>
                                  <a:pt x="781" y="331"/>
                                </a:lnTo>
                                <a:lnTo>
                                  <a:pt x="836" y="287"/>
                                </a:lnTo>
                                <a:lnTo>
                                  <a:pt x="891" y="247"/>
                                </a:lnTo>
                                <a:lnTo>
                                  <a:pt x="946" y="212"/>
                                </a:lnTo>
                                <a:lnTo>
                                  <a:pt x="999" y="183"/>
                                </a:lnTo>
                                <a:lnTo>
                                  <a:pt x="1052" y="158"/>
                                </a:lnTo>
                                <a:lnTo>
                                  <a:pt x="1103" y="141"/>
                                </a:lnTo>
                                <a:lnTo>
                                  <a:pt x="1152" y="128"/>
                                </a:lnTo>
                                <a:lnTo>
                                  <a:pt x="1199" y="122"/>
                                </a:lnTo>
                                <a:lnTo>
                                  <a:pt x="1220" y="122"/>
                                </a:lnTo>
                                <a:lnTo>
                                  <a:pt x="1239" y="124"/>
                                </a:lnTo>
                                <a:lnTo>
                                  <a:pt x="1254" y="129"/>
                                </a:lnTo>
                                <a:lnTo>
                                  <a:pt x="1266" y="136"/>
                                </a:lnTo>
                                <a:lnTo>
                                  <a:pt x="1275" y="145"/>
                                </a:lnTo>
                                <a:lnTo>
                                  <a:pt x="1279" y="155"/>
                                </a:lnTo>
                                <a:lnTo>
                                  <a:pt x="1283" y="166"/>
                                </a:lnTo>
                                <a:lnTo>
                                  <a:pt x="1282" y="181"/>
                                </a:lnTo>
                                <a:lnTo>
                                  <a:pt x="1276" y="196"/>
                                </a:lnTo>
                                <a:lnTo>
                                  <a:pt x="1265" y="211"/>
                                </a:lnTo>
                                <a:lnTo>
                                  <a:pt x="1250" y="224"/>
                                </a:lnTo>
                                <a:lnTo>
                                  <a:pt x="1229" y="236"/>
                                </a:lnTo>
                                <a:lnTo>
                                  <a:pt x="1156" y="273"/>
                                </a:lnTo>
                                <a:lnTo>
                                  <a:pt x="1084" y="315"/>
                                </a:lnTo>
                                <a:lnTo>
                                  <a:pt x="1016" y="363"/>
                                </a:lnTo>
                                <a:lnTo>
                                  <a:pt x="953" y="415"/>
                                </a:lnTo>
                                <a:lnTo>
                                  <a:pt x="891" y="470"/>
                                </a:lnTo>
                                <a:lnTo>
                                  <a:pt x="833" y="530"/>
                                </a:lnTo>
                                <a:lnTo>
                                  <a:pt x="778" y="593"/>
                                </a:lnTo>
                                <a:lnTo>
                                  <a:pt x="726" y="659"/>
                                </a:lnTo>
                                <a:lnTo>
                                  <a:pt x="678" y="729"/>
                                </a:lnTo>
                                <a:lnTo>
                                  <a:pt x="632" y="800"/>
                                </a:lnTo>
                                <a:lnTo>
                                  <a:pt x="591" y="875"/>
                                </a:lnTo>
                                <a:lnTo>
                                  <a:pt x="552" y="951"/>
                                </a:lnTo>
                                <a:lnTo>
                                  <a:pt x="516" y="1028"/>
                                </a:lnTo>
                                <a:lnTo>
                                  <a:pt x="483" y="1108"/>
                                </a:lnTo>
                                <a:lnTo>
                                  <a:pt x="454" y="1188"/>
                                </a:lnTo>
                                <a:lnTo>
                                  <a:pt x="427" y="1269"/>
                                </a:lnTo>
                                <a:lnTo>
                                  <a:pt x="404" y="1349"/>
                                </a:lnTo>
                                <a:lnTo>
                                  <a:pt x="384" y="1431"/>
                                </a:lnTo>
                                <a:lnTo>
                                  <a:pt x="366" y="1513"/>
                                </a:lnTo>
                                <a:lnTo>
                                  <a:pt x="352" y="1593"/>
                                </a:lnTo>
                                <a:lnTo>
                                  <a:pt x="341" y="1672"/>
                                </a:lnTo>
                                <a:lnTo>
                                  <a:pt x="332" y="1751"/>
                                </a:lnTo>
                                <a:lnTo>
                                  <a:pt x="328" y="1828"/>
                                </a:lnTo>
                                <a:lnTo>
                                  <a:pt x="326" y="1903"/>
                                </a:lnTo>
                                <a:lnTo>
                                  <a:pt x="326" y="1977"/>
                                </a:lnTo>
                                <a:lnTo>
                                  <a:pt x="330" y="2047"/>
                                </a:lnTo>
                                <a:lnTo>
                                  <a:pt x="337" y="2121"/>
                                </a:lnTo>
                                <a:lnTo>
                                  <a:pt x="348" y="2189"/>
                                </a:lnTo>
                                <a:lnTo>
                                  <a:pt x="360" y="2252"/>
                                </a:lnTo>
                                <a:lnTo>
                                  <a:pt x="376" y="2310"/>
                                </a:lnTo>
                                <a:lnTo>
                                  <a:pt x="394" y="2362"/>
                                </a:lnTo>
                                <a:lnTo>
                                  <a:pt x="415" y="2410"/>
                                </a:lnTo>
                                <a:lnTo>
                                  <a:pt x="436" y="2454"/>
                                </a:lnTo>
                                <a:lnTo>
                                  <a:pt x="461" y="2493"/>
                                </a:lnTo>
                                <a:lnTo>
                                  <a:pt x="486" y="2527"/>
                                </a:lnTo>
                                <a:lnTo>
                                  <a:pt x="513" y="2556"/>
                                </a:lnTo>
                                <a:lnTo>
                                  <a:pt x="542" y="2582"/>
                                </a:lnTo>
                                <a:lnTo>
                                  <a:pt x="571" y="2602"/>
                                </a:lnTo>
                                <a:lnTo>
                                  <a:pt x="601" y="2617"/>
                                </a:lnTo>
                                <a:lnTo>
                                  <a:pt x="632" y="2630"/>
                                </a:lnTo>
                                <a:lnTo>
                                  <a:pt x="664" y="2637"/>
                                </a:lnTo>
                                <a:lnTo>
                                  <a:pt x="696" y="2641"/>
                                </a:lnTo>
                                <a:lnTo>
                                  <a:pt x="727" y="2640"/>
                                </a:lnTo>
                                <a:lnTo>
                                  <a:pt x="773" y="2634"/>
                                </a:lnTo>
                                <a:lnTo>
                                  <a:pt x="821" y="2621"/>
                                </a:lnTo>
                                <a:lnTo>
                                  <a:pt x="870" y="2602"/>
                                </a:lnTo>
                                <a:lnTo>
                                  <a:pt x="920" y="2577"/>
                                </a:lnTo>
                                <a:lnTo>
                                  <a:pt x="971" y="2546"/>
                                </a:lnTo>
                                <a:lnTo>
                                  <a:pt x="1024" y="2508"/>
                                </a:lnTo>
                                <a:lnTo>
                                  <a:pt x="1075" y="2463"/>
                                </a:lnTo>
                                <a:lnTo>
                                  <a:pt x="1128" y="2412"/>
                                </a:lnTo>
                                <a:lnTo>
                                  <a:pt x="1179" y="2353"/>
                                </a:lnTo>
                                <a:lnTo>
                                  <a:pt x="1228" y="2289"/>
                                </a:lnTo>
                                <a:lnTo>
                                  <a:pt x="1191" y="2294"/>
                                </a:lnTo>
                                <a:lnTo>
                                  <a:pt x="1157" y="2298"/>
                                </a:lnTo>
                                <a:lnTo>
                                  <a:pt x="1095" y="2300"/>
                                </a:lnTo>
                                <a:lnTo>
                                  <a:pt x="1037" y="2296"/>
                                </a:lnTo>
                                <a:lnTo>
                                  <a:pt x="983" y="2289"/>
                                </a:lnTo>
                                <a:lnTo>
                                  <a:pt x="930" y="2276"/>
                                </a:lnTo>
                                <a:lnTo>
                                  <a:pt x="882" y="2260"/>
                                </a:lnTo>
                                <a:lnTo>
                                  <a:pt x="836" y="2239"/>
                                </a:lnTo>
                                <a:lnTo>
                                  <a:pt x="794" y="2215"/>
                                </a:lnTo>
                                <a:lnTo>
                                  <a:pt x="755" y="2187"/>
                                </a:lnTo>
                                <a:lnTo>
                                  <a:pt x="718" y="2157"/>
                                </a:lnTo>
                                <a:lnTo>
                                  <a:pt x="686" y="2123"/>
                                </a:lnTo>
                                <a:lnTo>
                                  <a:pt x="656" y="2086"/>
                                </a:lnTo>
                                <a:lnTo>
                                  <a:pt x="629" y="2048"/>
                                </a:lnTo>
                                <a:lnTo>
                                  <a:pt x="606" y="2007"/>
                                </a:lnTo>
                                <a:lnTo>
                                  <a:pt x="584" y="1964"/>
                                </a:lnTo>
                                <a:lnTo>
                                  <a:pt x="568" y="1921"/>
                                </a:lnTo>
                                <a:lnTo>
                                  <a:pt x="553" y="1876"/>
                                </a:lnTo>
                                <a:lnTo>
                                  <a:pt x="542" y="1830"/>
                                </a:lnTo>
                                <a:lnTo>
                                  <a:pt x="533" y="1783"/>
                                </a:lnTo>
                                <a:lnTo>
                                  <a:pt x="529" y="1736"/>
                                </a:lnTo>
                                <a:lnTo>
                                  <a:pt x="525" y="1667"/>
                                </a:lnTo>
                                <a:lnTo>
                                  <a:pt x="528" y="1596"/>
                                </a:lnTo>
                                <a:lnTo>
                                  <a:pt x="534" y="1527"/>
                                </a:lnTo>
                                <a:lnTo>
                                  <a:pt x="545" y="1459"/>
                                </a:lnTo>
                                <a:lnTo>
                                  <a:pt x="561" y="1395"/>
                                </a:lnTo>
                                <a:lnTo>
                                  <a:pt x="587" y="1302"/>
                                </a:lnTo>
                                <a:lnTo>
                                  <a:pt x="617" y="1214"/>
                                </a:lnTo>
                                <a:lnTo>
                                  <a:pt x="650" y="1130"/>
                                </a:lnTo>
                                <a:lnTo>
                                  <a:pt x="687" y="1051"/>
                                </a:lnTo>
                                <a:lnTo>
                                  <a:pt x="726" y="977"/>
                                </a:lnTo>
                                <a:lnTo>
                                  <a:pt x="768" y="907"/>
                                </a:lnTo>
                                <a:lnTo>
                                  <a:pt x="813" y="841"/>
                                </a:lnTo>
                                <a:lnTo>
                                  <a:pt x="859" y="779"/>
                                </a:lnTo>
                                <a:lnTo>
                                  <a:pt x="907" y="723"/>
                                </a:lnTo>
                                <a:lnTo>
                                  <a:pt x="956" y="671"/>
                                </a:lnTo>
                                <a:lnTo>
                                  <a:pt x="1007" y="624"/>
                                </a:lnTo>
                                <a:lnTo>
                                  <a:pt x="1058" y="582"/>
                                </a:lnTo>
                                <a:lnTo>
                                  <a:pt x="1111" y="545"/>
                                </a:lnTo>
                                <a:lnTo>
                                  <a:pt x="1163" y="513"/>
                                </a:lnTo>
                                <a:lnTo>
                                  <a:pt x="1216" y="486"/>
                                </a:lnTo>
                                <a:lnTo>
                                  <a:pt x="1268" y="464"/>
                                </a:lnTo>
                                <a:lnTo>
                                  <a:pt x="1321" y="447"/>
                                </a:lnTo>
                                <a:lnTo>
                                  <a:pt x="1372" y="435"/>
                                </a:lnTo>
                                <a:lnTo>
                                  <a:pt x="1422" y="429"/>
                                </a:lnTo>
                                <a:lnTo>
                                  <a:pt x="1467" y="428"/>
                                </a:lnTo>
                                <a:lnTo>
                                  <a:pt x="1509" y="430"/>
                                </a:lnTo>
                                <a:lnTo>
                                  <a:pt x="1552" y="438"/>
                                </a:lnTo>
                                <a:lnTo>
                                  <a:pt x="1591" y="449"/>
                                </a:lnTo>
                                <a:lnTo>
                                  <a:pt x="1630" y="465"/>
                                </a:lnTo>
                                <a:lnTo>
                                  <a:pt x="1665" y="485"/>
                                </a:lnTo>
                                <a:lnTo>
                                  <a:pt x="1700" y="510"/>
                                </a:lnTo>
                                <a:lnTo>
                                  <a:pt x="1731" y="539"/>
                                </a:lnTo>
                                <a:lnTo>
                                  <a:pt x="1761" y="572"/>
                                </a:lnTo>
                                <a:lnTo>
                                  <a:pt x="1788" y="610"/>
                                </a:lnTo>
                                <a:lnTo>
                                  <a:pt x="1811" y="653"/>
                                </a:lnTo>
                                <a:lnTo>
                                  <a:pt x="1833" y="701"/>
                                </a:lnTo>
                                <a:lnTo>
                                  <a:pt x="1850" y="752"/>
                                </a:lnTo>
                                <a:lnTo>
                                  <a:pt x="1865" y="809"/>
                                </a:lnTo>
                                <a:lnTo>
                                  <a:pt x="1875" y="871"/>
                                </a:lnTo>
                                <a:lnTo>
                                  <a:pt x="1883" y="937"/>
                                </a:lnTo>
                                <a:lnTo>
                                  <a:pt x="1886" y="1011"/>
                                </a:lnTo>
                                <a:lnTo>
                                  <a:pt x="1885" y="1085"/>
                                </a:lnTo>
                                <a:lnTo>
                                  <a:pt x="1881" y="1164"/>
                                </a:lnTo>
                                <a:lnTo>
                                  <a:pt x="1873" y="1243"/>
                                </a:lnTo>
                                <a:lnTo>
                                  <a:pt x="1862" y="1322"/>
                                </a:lnTo>
                                <a:lnTo>
                                  <a:pt x="1848" y="1403"/>
                                </a:lnTo>
                                <a:lnTo>
                                  <a:pt x="1833" y="1481"/>
                                </a:lnTo>
                                <a:lnTo>
                                  <a:pt x="1815" y="1560"/>
                                </a:lnTo>
                                <a:lnTo>
                                  <a:pt x="1796" y="1634"/>
                                </a:lnTo>
                                <a:lnTo>
                                  <a:pt x="1775" y="1707"/>
                                </a:lnTo>
                                <a:lnTo>
                                  <a:pt x="1753" y="1776"/>
                                </a:lnTo>
                                <a:lnTo>
                                  <a:pt x="1731" y="1841"/>
                                </a:lnTo>
                                <a:lnTo>
                                  <a:pt x="1709" y="1901"/>
                                </a:lnTo>
                                <a:lnTo>
                                  <a:pt x="1686" y="1954"/>
                                </a:lnTo>
                                <a:lnTo>
                                  <a:pt x="1756" y="1914"/>
                                </a:lnTo>
                                <a:lnTo>
                                  <a:pt x="1825" y="1869"/>
                                </a:lnTo>
                                <a:lnTo>
                                  <a:pt x="1894" y="1820"/>
                                </a:lnTo>
                                <a:lnTo>
                                  <a:pt x="1964" y="1770"/>
                                </a:lnTo>
                                <a:lnTo>
                                  <a:pt x="1993" y="1645"/>
                                </a:lnTo>
                                <a:lnTo>
                                  <a:pt x="2023" y="1523"/>
                                </a:lnTo>
                                <a:lnTo>
                                  <a:pt x="2056" y="1405"/>
                                </a:lnTo>
                                <a:lnTo>
                                  <a:pt x="2089" y="1291"/>
                                </a:lnTo>
                                <a:lnTo>
                                  <a:pt x="2124" y="1180"/>
                                </a:lnTo>
                                <a:lnTo>
                                  <a:pt x="2158" y="1074"/>
                                </a:lnTo>
                                <a:lnTo>
                                  <a:pt x="2194" y="972"/>
                                </a:lnTo>
                                <a:lnTo>
                                  <a:pt x="2231" y="875"/>
                                </a:lnTo>
                                <a:lnTo>
                                  <a:pt x="2268" y="782"/>
                                </a:lnTo>
                                <a:lnTo>
                                  <a:pt x="2306" y="694"/>
                                </a:lnTo>
                                <a:lnTo>
                                  <a:pt x="2342" y="610"/>
                                </a:lnTo>
                                <a:lnTo>
                                  <a:pt x="2380" y="531"/>
                                </a:lnTo>
                                <a:lnTo>
                                  <a:pt x="2418" y="457"/>
                                </a:lnTo>
                                <a:lnTo>
                                  <a:pt x="2455" y="388"/>
                                </a:lnTo>
                                <a:lnTo>
                                  <a:pt x="2492" y="324"/>
                                </a:lnTo>
                                <a:lnTo>
                                  <a:pt x="2528" y="266"/>
                                </a:lnTo>
                                <a:lnTo>
                                  <a:pt x="2563" y="212"/>
                                </a:lnTo>
                                <a:lnTo>
                                  <a:pt x="2598" y="165"/>
                                </a:lnTo>
                                <a:lnTo>
                                  <a:pt x="2631" y="124"/>
                                </a:lnTo>
                                <a:lnTo>
                                  <a:pt x="2663" y="87"/>
                                </a:lnTo>
                                <a:lnTo>
                                  <a:pt x="2694" y="58"/>
                                </a:lnTo>
                                <a:lnTo>
                                  <a:pt x="2723" y="33"/>
                                </a:lnTo>
                                <a:lnTo>
                                  <a:pt x="2751" y="15"/>
                                </a:lnTo>
                                <a:lnTo>
                                  <a:pt x="2777" y="4"/>
                                </a:lnTo>
                                <a:lnTo>
                                  <a:pt x="28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5"/>
                          </a:solidFill>
                          <a:ln w="19050">
                            <a:solidFill>
                              <a:schemeClr val="bg1">
                                <a:lumMod val="95000"/>
                              </a:schemeClr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ffectLst>
                            <a:outerShdw dist="12700" dir="3000000" algn="tl" rotWithShape="0">
                              <a:schemeClr val="tx1"/>
                            </a:outerShdw>
                          </a:effectLst>
                        </wps:spPr>
                        <wps:bodyPr rot="0" vert="horz" wrap="none" lIns="0" tIns="0" rIns="0" bIns="0" anchor="ctr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Picture 11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7243" y="201293"/>
                            <a:ext cx="896114" cy="74676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C100E0B" id="Group 23" o:spid="_x0000_s1026" alt="'Of' text in fancy script" style="position:absolute;margin-left:333.75pt;margin-top:104.25pt;width:77pt;height:91.4pt;z-index:251670015;mso-position-horizontal-relative:page;mso-position-vertical-relative:page;mso-width-relative:margin;mso-height-relative:margin" coordsize="9794,1160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">
                <o:lock v:ext="edit" aspectratio="t"/>
                <v:shape id="Freeform 9" o:spid="_x0000_s1027" style="position:absolute;width:9794;height:11604;visibility:visible;mso-wrap-style:none;v-text-anchor:middle" coordsize="3085,36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8JasQA&#10;AADaAAAADwAAAGRycy9kb3ducmV2LnhtbESPQWsCMRSE7wX/Q3hCb5qthaKrUWrpQhF60FqKt+fm&#10;uVndvCxJ1PXfN0Khx2FmvmFmi8424kI+1I4VPA0zEMSl0zVXCrZfxWAMIkRkjY1jUnCjAIt572GG&#10;uXZXXtNlEyuRIBxyVGBibHMpQ2nIYhi6ljh5B+ctxiR9JbXHa4LbRo6y7EVarDktGGzpzVB52pyt&#10;gmLnb2Y18t/F+2G/Ms/H8/Lzh5R67HevUxCRuvgf/mt/aAUTuF9JN0DO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CfCWrEAAAA2gAAAA8AAAAAAAAAAAAAAAAAmAIAAGRycy9k&#10;b3ducmV2LnhtbFBLBQYAAAAABAAEAPUAAACJAwAAAAA=&#10;" path="m2079,2527r-13,88l2053,2702r-11,85l2032,2870r-9,79l2018,3027r-5,72l2011,3169r,64l2014,3294r4,33l2024,3358r8,24l2041,3403r12,15l2066,3429r13,7l2094,3437r14,-5l2123,3424r14,-14l2152,3390r14,-25l2180,3335r12,-36l2202,3258r10,-47l2220,3159r5,-59l2229,3037r1,-70l2229,2913r-4,-52l2219,2804r-8,-52l2200,2705r-14,-42l2169,2626r-17,-32l2130,2567r-24,-22l2079,2527xm1336,633r-32,4l1270,649r-33,17l1202,690r-34,29l1134,753r-34,42l1066,843r-32,53l1002,956r-31,66l941,1094r-28,79l888,1258r-25,91l841,1447r-9,50l825,1552r-4,59l820,1672r3,64l826,1774r6,37l840,1849r10,36l862,1920r15,32l895,1982r20,29l938,2036r27,22l995,2077r33,15l1077,2107r51,11l1180,2122r54,-1l1268,2116r37,-6l1342,2101r34,-68l1408,1960r29,-75l1463,1808r24,-80l1508,1649r19,-79l1543,1490r13,-77l1566,1337r8,-73l1579,1194r3,-66l1582,1066r-3,-54l1573,953r-8,-53l1554,852r-15,-44l1524,769r-18,-34l1486,706r-21,-24l1441,663r-24,-16l1391,637r-27,-4l1336,633xm2636,417r-10,3l2615,431r-13,18l2589,472r-15,30l2560,536r-17,41l2526,621r-17,51l2491,726r-19,59l2453,848r-20,66l2413,985r-20,72l2373,1134r-21,79l2331,1293r-20,84l2291,1462r-20,87l2317,1487r43,-64l2402,1357r37,-68l2474,1221r32,-68l2536,1084r27,-68l2587,948r20,-66l2625,818r14,-62l2650,695r8,-56l2664,586r1,-50l2664,491r-3,-25l2658,447r-4,-15l2649,423r-7,-5l2636,417xm2801,r21,1l2840,6r17,13l2871,37r12,23l2892,89r8,36l2905,166r5,109l2909,381r-7,104l2890,586r-17,98l2852,780r-27,93l2796,962r-33,87l2726,1132r-39,81l2645,1289r-45,74l2554,1433r-48,66l2458,1562r-49,59l2359,1676r-50,50l2260,1773r-49,44l2197,1876r-12,60l2174,1998r64,-36l2303,1927r66,-33l2436,1864r67,-28l2570,1810r66,-22l2700,1769r63,-15l2824,1743r57,-7l2916,1735r32,1l2977,1742r26,8l3025,1761r19,14l3060,1793r12,21l3080,1839r4,27l3085,1878r-1,15l3084,1910r-2,17l3079,1946r-5,21l3069,1984r-8,17l3051,2016r-11,12l3026,2036r-15,3l2997,2039r-11,-5l2977,2024r-5,-14l2965,1997r-12,-11l2935,1977r-23,-7l2885,1967r-32,-3l2818,1964r-39,3l2724,1972r-59,9l2602,1993r-64,15l2471,2026r-68,21l2335,2071r-66,24l2204,2123r-62,30l2101,2386r43,8l2184,2405r37,13l2255,2436r33,21l2317,2483r27,29l2367,2546r20,37l2404,2624r13,47l2427,2721r6,55l2436,2839r-1,63l2431,2965r-8,64l2412,3091r-15,63l2380,3214r-20,59l2338,3328r-25,53l2287,3431r-29,46l2226,3519r-32,36l2161,3588r-36,26l2088,3634r-38,14l2012,3654r-32,l1950,3648r-28,-10l1896,3623r-22,-19l1854,3580r-19,-28l1819,3521r-13,-34l1794,3450r-10,-39l1776,3370r-6,-43l1766,3283r-4,-72l1761,3135r4,-80l1769,2970r8,-89l1787,2790r11,-94l1811,2599r16,-97l1804,2502r-23,-2l1761,2497r-19,-5l1727,2484r-13,-10l1707,2462r-5,-17l1703,2422r8,-27l1724,2366r20,-30l1769,2303r30,-33l1835,2235r41,-36l1917,1977r-83,57l1749,2087r-86,48l1576,2178r-46,75l1481,2321r-49,64l1381,2442r-53,52l1275,2541r-54,43l1168,2622r-55,33l1060,2684r-54,26l954,2733r-53,17l851,2766r-50,11l753,2787r-46,7l664,2798r-63,3l542,2797r-56,-9l434,2775r-50,-19l337,2733r-44,-28l252,2673r-38,-37l179,2595r-32,-44l119,2502,94,2451,70,2395,51,2337,34,2274,21,2209,11,2142,4,2072,,1978r1,-95l8,1789r12,-94l37,1602r20,-92l82,1420r29,-91l144,1241r37,-86l220,1071r42,-83l307,908r46,-78l403,756r51,-71l506,616r54,-65l615,491r54,-57l725,380r56,-49l836,287r55,-40l946,212r53,-29l1052,158r51,-17l1152,128r47,-6l1220,122r19,2l1254,129r12,7l1275,145r4,10l1283,166r-1,15l1276,196r-11,15l1250,224r-21,12l1156,273r-72,42l1016,363r-63,52l891,470r-58,60l778,593r-52,66l678,729r-46,71l591,875r-39,76l516,1028r-33,80l454,1188r-27,81l404,1349r-20,82l366,1513r-14,80l341,1672r-9,79l328,1828r-2,75l326,1977r4,70l337,2121r11,68l360,2252r16,58l394,2362r21,48l436,2454r25,39l486,2527r27,29l542,2582r29,20l601,2617r31,13l664,2637r32,4l727,2640r46,-6l821,2621r49,-19l920,2577r51,-31l1024,2508r51,-45l1128,2412r51,-59l1228,2289r-37,5l1157,2298r-62,2l1037,2296r-54,-7l930,2276r-48,-16l836,2239r-42,-24l755,2187r-37,-30l686,2123r-30,-37l629,2048r-23,-41l584,1964r-16,-43l553,1876r-11,-46l533,1783r-4,-47l525,1667r3,-71l534,1527r11,-68l561,1395r26,-93l617,1214r33,-84l687,1051r39,-74l768,907r45,-66l859,779r48,-56l956,671r51,-47l1058,582r53,-37l1163,513r53,-27l1268,464r53,-17l1372,435r50,-6l1467,428r42,2l1552,438r39,11l1630,465r35,20l1700,510r31,29l1761,572r27,38l1811,653r22,48l1850,752r15,57l1875,871r8,66l1886,1011r-1,74l1881,1164r-8,79l1862,1322r-14,81l1833,1481r-18,79l1796,1634r-21,73l1753,1776r-22,65l1709,1901r-23,53l1756,1914r69,-45l1894,1820r70,-50l1993,1645r30,-122l2056,1405r33,-114l2124,1180r34,-106l2194,972r37,-97l2268,782r38,-88l2342,610r38,-79l2418,457r37,-69l2492,324r36,-58l2563,212r35,-47l2631,124r32,-37l2694,58r29,-25l2751,15,2777,4,2801,xe" fillcolor="#653a95 [3208]" strokecolor="#f2f2f2 [3052]" strokeweight="1.5pt">
                  <v:stroke joinstyle="miter"/>
                  <v:shadow on="t" color="black [3213]" origin="-.5,-.5" offset=".22675mm,.27025mm"/>
                  <v:path arrowok="t" o:connecttype="custom" o:connectlocs="638493,1006433;660083,1091229;699135,1034699;701993,874000;414020,202303;318135,303613;260668,511633;284163,629457;391795,673602;478790,523701;501333,321398;457518,210560;822008,149901;772478,290275;735648,472252;827723,280112;843915,141961;911543,11751;912178,217230;810895,455102;693738,614848;857250,561811;966470,563717;977583,618024;948055,645972;894715,623741;720408,665345;735648,788569;773113,921638;726123,1089641;628650,1160463;569595,1095675;564198,914968;548323,788886;571183,720923;470218,737119;319405,860661;172085,888291;46673,810165;0,628187;57468,366813;195263,155935;350203,44780;407353,52719;302578,131799;163830,326479;105410,556095;125095,750141;200660,835254;325120,796508;312103,726957;199708,650418;167640,506869;243840,288051;386080,154347;517525,147678;592138,256928;581978,470346;579438,593570;696595,308695;802640,84478;889318,0" o:connectangles="0,0,0,0,0,0,0,0,0,0,0,0,0,0,0,0,0,0,0,0,0,0,0,0,0,0,0,0,0,0,0,0,0,0,0,0,0,0,0,0,0,0,0,0,0,0,0,0,0,0,0,0,0,0,0,0,0,0,0,0,0,0"/>
                  <o:lock v:ext="edit" verticies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" o:spid="_x0000_s1028" type="#_x0000_t75" style="position:absolute;left:472;top:2012;width:8961;height:74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YfwvnBAAAA2wAAAA8AAABkcnMvZG93bnJldi54bWxET0trAjEQvhf8D2GE3mp2W1pkNYosSC0o&#10;xcfF27AZdxc3kyWJa/rvG6HQ23x8z5kvo+nEQM63lhXkkwwEcWV1y7WC03H9MgXhA7LGzjIp+CEP&#10;y8XoaY6Ftnfe03AItUgh7AtU0ITQF1L6qiGDfmJ74sRdrDMYEnS11A7vKdx08jXLPqTBllNDgz2V&#10;DVXXw80oMLbc0tfbd8zd8FnK9/M0yt1WqedxXM1ABIrhX/zn3ug0P4fHL+kAufg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YfwvnBAAAA2wAAAA8AAAAAAAAAAAAAAAAAnwIA&#10;AGRycy9kb3ducmV2LnhtbFBLBQYAAAAABAAEAPcAAACNAwAAAAA=&#10;">
                  <v:imagedata r:id="rId8" o:title=""/>
                  <v:path arrowok="t"/>
                </v:shape>
                <w10:wrap type="square" anchorx="page" anchory="page"/>
              </v:group>
            </w:pict>
          </mc:Fallback>
        </mc:AlternateContent>
      </w:r>
      <w:r w:rsidR="00152F24">
        <w:t xml:space="preserve"> </w:t>
      </w:r>
      <w:sdt>
        <w:sdtPr>
          <w:alias w:val="Participation:"/>
          <w:tag w:val="Participation:"/>
          <w:id w:val="-185058133"/>
          <w:placeholder>
            <w:docPart w:val="9ADC5434B96F421E9AAB9D470FF745A0"/>
          </w:placeholder>
          <w:temporary/>
          <w:showingPlcHdr/>
          <w15:appearance w15:val="hidden"/>
        </w:sdtPr>
        <w:sdtEndPr/>
        <w:sdtContent>
          <w:r w:rsidR="000320C2">
            <w:t>Participation</w:t>
          </w:r>
        </w:sdtContent>
      </w:sdt>
    </w:p>
    <w:p w:rsidR="005E66C2" w:rsidRDefault="005E66C2" w:rsidP="00006B66">
      <w:pPr>
        <w:pStyle w:val="Heading1"/>
      </w:pPr>
    </w:p>
    <w:p w:rsidR="005E66C2" w:rsidRDefault="00BF2E2C">
      <w:r>
        <w:t>Is thanked for their participation in today’s safety lesson on:</w:t>
      </w:r>
    </w:p>
    <w:p w:rsidR="005E66C2" w:rsidRPr="00006B66" w:rsidRDefault="00BF2E2C" w:rsidP="00006B66">
      <w:pPr>
        <w:pStyle w:val="Heading2"/>
      </w:pPr>
      <w:r>
        <w:t>infant safe sleep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Award seal and signature"/>
      </w:tblPr>
      <w:tblGrid>
        <w:gridCol w:w="3123"/>
        <w:gridCol w:w="9549"/>
      </w:tblGrid>
      <w:tr w:rsidR="008B62B2" w:rsidTr="008B62B2">
        <w:trPr>
          <w:trHeight w:val="3024"/>
        </w:trPr>
        <w:tc>
          <w:tcPr>
            <w:tcW w:w="3123" w:type="dxa"/>
            <w:vAlign w:val="center"/>
          </w:tcPr>
          <w:p w:rsidR="008B62B2" w:rsidRDefault="008B62B2">
            <w:pPr>
              <w:spacing w:after="0" w:line="240" w:lineRule="auto"/>
            </w:pPr>
            <w:r>
              <w:rPr>
                <w:noProof/>
                <w:lang w:eastAsia="en-US"/>
              </w:rPr>
              <mc:AlternateContent>
                <mc:Choice Requires="wpg">
                  <w:drawing>
                    <wp:inline distT="0" distB="0" distL="0" distR="0" wp14:anchorId="13492430" wp14:editId="77FE0008">
                      <wp:extent cx="1892300" cy="1892300"/>
                      <wp:effectExtent l="0" t="0" r="0" b="0"/>
                      <wp:docPr id="14" name="Group 14" descr="Award seal graphic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892300" cy="1892300"/>
                                <a:chOff x="0" y="0"/>
                                <a:chExt cx="1892300" cy="1892300"/>
                              </a:xfrm>
                            </wpg:grpSpPr>
                            <wpg:grpSp>
                              <wpg:cNvPr id="15" name="Seal" descr="Award Seal"/>
                              <wpg:cNvGrpSpPr/>
                              <wpg:grpSpPr>
                                <a:xfrm>
                                  <a:off x="0" y="0"/>
                                  <a:ext cx="1892300" cy="1892300"/>
                                  <a:chOff x="0" y="0"/>
                                  <a:chExt cx="1895475" cy="1901825"/>
                                </a:xfrm>
                              </wpg:grpSpPr>
                              <wps:wsp>
                                <wps:cNvPr id="16" name="Seal Shape" descr="Award seal shape"/>
                                <wps:cNvSpPr>
                                  <a:spLocks noChangeAspect="1"/>
                                </wps:cNvSpPr>
                                <wps:spPr bwMode="auto">
                                  <a:xfrm>
                                    <a:off x="0" y="9525"/>
                                    <a:ext cx="1892300" cy="1892300"/>
                                  </a:xfrm>
                                  <a:custGeom>
                                    <a:avLst/>
                                    <a:gdLst>
                                      <a:gd name="T0" fmla="*/ 1674 w 3366"/>
                                      <a:gd name="T1" fmla="*/ 214 h 3348"/>
                                      <a:gd name="T2" fmla="*/ 1888 w 3366"/>
                                      <a:gd name="T3" fmla="*/ 0 h 3348"/>
                                      <a:gd name="T4" fmla="*/ 2048 w 3366"/>
                                      <a:gd name="T5" fmla="*/ 267 h 3348"/>
                                      <a:gd name="T6" fmla="*/ 2297 w 3366"/>
                                      <a:gd name="T7" fmla="*/ 107 h 3348"/>
                                      <a:gd name="T8" fmla="*/ 2386 w 3366"/>
                                      <a:gd name="T9" fmla="*/ 392 h 3348"/>
                                      <a:gd name="T10" fmla="*/ 2671 w 3366"/>
                                      <a:gd name="T11" fmla="*/ 303 h 3348"/>
                                      <a:gd name="T12" fmla="*/ 2671 w 3366"/>
                                      <a:gd name="T13" fmla="*/ 605 h 3348"/>
                                      <a:gd name="T14" fmla="*/ 2974 w 3366"/>
                                      <a:gd name="T15" fmla="*/ 588 h 3348"/>
                                      <a:gd name="T16" fmla="*/ 2903 w 3366"/>
                                      <a:gd name="T17" fmla="*/ 890 h 3348"/>
                                      <a:gd name="T18" fmla="*/ 3206 w 3366"/>
                                      <a:gd name="T19" fmla="*/ 944 h 3348"/>
                                      <a:gd name="T20" fmla="*/ 3063 w 3366"/>
                                      <a:gd name="T21" fmla="*/ 1211 h 3348"/>
                                      <a:gd name="T22" fmla="*/ 3330 w 3366"/>
                                      <a:gd name="T23" fmla="*/ 1353 h 3348"/>
                                      <a:gd name="T24" fmla="*/ 3134 w 3366"/>
                                      <a:gd name="T25" fmla="*/ 1585 h 3348"/>
                                      <a:gd name="T26" fmla="*/ 3366 w 3366"/>
                                      <a:gd name="T27" fmla="*/ 1781 h 3348"/>
                                      <a:gd name="T28" fmla="*/ 3117 w 3366"/>
                                      <a:gd name="T29" fmla="*/ 1941 h 3348"/>
                                      <a:gd name="T30" fmla="*/ 3277 w 3366"/>
                                      <a:gd name="T31" fmla="*/ 2190 h 3348"/>
                                      <a:gd name="T32" fmla="*/ 2992 w 3366"/>
                                      <a:gd name="T33" fmla="*/ 2297 h 3348"/>
                                      <a:gd name="T34" fmla="*/ 3099 w 3366"/>
                                      <a:gd name="T35" fmla="*/ 2564 h 3348"/>
                                      <a:gd name="T36" fmla="*/ 2796 w 3366"/>
                                      <a:gd name="T37" fmla="*/ 2600 h 3348"/>
                                      <a:gd name="T38" fmla="*/ 2832 w 3366"/>
                                      <a:gd name="T39" fmla="*/ 2903 h 3348"/>
                                      <a:gd name="T40" fmla="*/ 2529 w 3366"/>
                                      <a:gd name="T41" fmla="*/ 2849 h 3348"/>
                                      <a:gd name="T42" fmla="*/ 2493 w 3366"/>
                                      <a:gd name="T43" fmla="*/ 3152 h 3348"/>
                                      <a:gd name="T44" fmla="*/ 2208 w 3366"/>
                                      <a:gd name="T45" fmla="*/ 3027 h 3348"/>
                                      <a:gd name="T46" fmla="*/ 2101 w 3366"/>
                                      <a:gd name="T47" fmla="*/ 3294 h 3348"/>
                                      <a:gd name="T48" fmla="*/ 1870 w 3366"/>
                                      <a:gd name="T49" fmla="*/ 3116 h 3348"/>
                                      <a:gd name="T50" fmla="*/ 1674 w 3366"/>
                                      <a:gd name="T51" fmla="*/ 3348 h 3348"/>
                                      <a:gd name="T52" fmla="*/ 1496 w 3366"/>
                                      <a:gd name="T53" fmla="*/ 3116 h 3348"/>
                                      <a:gd name="T54" fmla="*/ 1264 w 3366"/>
                                      <a:gd name="T55" fmla="*/ 3294 h 3348"/>
                                      <a:gd name="T56" fmla="*/ 1140 w 3366"/>
                                      <a:gd name="T57" fmla="*/ 3027 h 3348"/>
                                      <a:gd name="T58" fmla="*/ 872 w 3366"/>
                                      <a:gd name="T59" fmla="*/ 3152 h 3348"/>
                                      <a:gd name="T60" fmla="*/ 819 w 3366"/>
                                      <a:gd name="T61" fmla="*/ 2849 h 3348"/>
                                      <a:gd name="T62" fmla="*/ 534 w 3366"/>
                                      <a:gd name="T63" fmla="*/ 2903 h 3348"/>
                                      <a:gd name="T64" fmla="*/ 552 w 3366"/>
                                      <a:gd name="T65" fmla="*/ 2600 h 3348"/>
                                      <a:gd name="T66" fmla="*/ 249 w 3366"/>
                                      <a:gd name="T67" fmla="*/ 2564 h 3348"/>
                                      <a:gd name="T68" fmla="*/ 356 w 3366"/>
                                      <a:gd name="T69" fmla="*/ 2297 h 3348"/>
                                      <a:gd name="T70" fmla="*/ 71 w 3366"/>
                                      <a:gd name="T71" fmla="*/ 2190 h 3348"/>
                                      <a:gd name="T72" fmla="*/ 249 w 3366"/>
                                      <a:gd name="T73" fmla="*/ 1941 h 3348"/>
                                      <a:gd name="T74" fmla="*/ 0 w 3366"/>
                                      <a:gd name="T75" fmla="*/ 1781 h 3348"/>
                                      <a:gd name="T76" fmla="*/ 231 w 3366"/>
                                      <a:gd name="T77" fmla="*/ 1585 h 3348"/>
                                      <a:gd name="T78" fmla="*/ 18 w 3366"/>
                                      <a:gd name="T79" fmla="*/ 1353 h 3348"/>
                                      <a:gd name="T80" fmla="*/ 302 w 3366"/>
                                      <a:gd name="T81" fmla="*/ 1211 h 3348"/>
                                      <a:gd name="T82" fmla="*/ 160 w 3366"/>
                                      <a:gd name="T83" fmla="*/ 944 h 3348"/>
                                      <a:gd name="T84" fmla="*/ 445 w 3366"/>
                                      <a:gd name="T85" fmla="*/ 890 h 3348"/>
                                      <a:gd name="T86" fmla="*/ 374 w 3366"/>
                                      <a:gd name="T87" fmla="*/ 588 h 3348"/>
                                      <a:gd name="T88" fmla="*/ 677 w 3366"/>
                                      <a:gd name="T89" fmla="*/ 605 h 3348"/>
                                      <a:gd name="T90" fmla="*/ 694 w 3366"/>
                                      <a:gd name="T91" fmla="*/ 303 h 3348"/>
                                      <a:gd name="T92" fmla="*/ 979 w 3366"/>
                                      <a:gd name="T93" fmla="*/ 392 h 3348"/>
                                      <a:gd name="T94" fmla="*/ 1051 w 3366"/>
                                      <a:gd name="T95" fmla="*/ 107 h 3348"/>
                                      <a:gd name="T96" fmla="*/ 1318 w 3366"/>
                                      <a:gd name="T97" fmla="*/ 267 h 3348"/>
                                      <a:gd name="T98" fmla="*/ 1460 w 3366"/>
                                      <a:gd name="T99" fmla="*/ 0 h 3348"/>
                                      <a:gd name="T100" fmla="*/ 1674 w 3366"/>
                                      <a:gd name="T101" fmla="*/ 214 h 334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  <a:cxn ang="0">
                                        <a:pos x="T92" y="T93"/>
                                      </a:cxn>
                                      <a:cxn ang="0">
                                        <a:pos x="T94" y="T95"/>
                                      </a:cxn>
                                      <a:cxn ang="0">
                                        <a:pos x="T96" y="T97"/>
                                      </a:cxn>
                                      <a:cxn ang="0">
                                        <a:pos x="T98" y="T99"/>
                                      </a:cxn>
                                      <a:cxn ang="0">
                                        <a:pos x="T100" y="T101"/>
                                      </a:cxn>
                                    </a:cxnLst>
                                    <a:rect l="0" t="0" r="r" b="b"/>
                                    <a:pathLst>
                                      <a:path w="3366" h="3348">
                                        <a:moveTo>
                                          <a:pt x="1674" y="214"/>
                                        </a:moveTo>
                                        <a:lnTo>
                                          <a:pt x="1888" y="0"/>
                                        </a:lnTo>
                                        <a:lnTo>
                                          <a:pt x="2048" y="267"/>
                                        </a:lnTo>
                                        <a:lnTo>
                                          <a:pt x="2297" y="107"/>
                                        </a:lnTo>
                                        <a:lnTo>
                                          <a:pt x="2386" y="392"/>
                                        </a:lnTo>
                                        <a:lnTo>
                                          <a:pt x="2671" y="303"/>
                                        </a:lnTo>
                                        <a:lnTo>
                                          <a:pt x="2671" y="605"/>
                                        </a:lnTo>
                                        <a:lnTo>
                                          <a:pt x="2974" y="588"/>
                                        </a:lnTo>
                                        <a:lnTo>
                                          <a:pt x="2903" y="890"/>
                                        </a:lnTo>
                                        <a:lnTo>
                                          <a:pt x="3206" y="944"/>
                                        </a:lnTo>
                                        <a:lnTo>
                                          <a:pt x="3063" y="1211"/>
                                        </a:lnTo>
                                        <a:lnTo>
                                          <a:pt x="3330" y="1353"/>
                                        </a:lnTo>
                                        <a:lnTo>
                                          <a:pt x="3134" y="1585"/>
                                        </a:lnTo>
                                        <a:lnTo>
                                          <a:pt x="3366" y="1781"/>
                                        </a:lnTo>
                                        <a:lnTo>
                                          <a:pt x="3117" y="1941"/>
                                        </a:lnTo>
                                        <a:lnTo>
                                          <a:pt x="3277" y="2190"/>
                                        </a:lnTo>
                                        <a:lnTo>
                                          <a:pt x="2992" y="2297"/>
                                        </a:lnTo>
                                        <a:lnTo>
                                          <a:pt x="3099" y="2564"/>
                                        </a:lnTo>
                                        <a:lnTo>
                                          <a:pt x="2796" y="2600"/>
                                        </a:lnTo>
                                        <a:lnTo>
                                          <a:pt x="2832" y="2903"/>
                                        </a:lnTo>
                                        <a:lnTo>
                                          <a:pt x="2529" y="2849"/>
                                        </a:lnTo>
                                        <a:lnTo>
                                          <a:pt x="2493" y="3152"/>
                                        </a:lnTo>
                                        <a:lnTo>
                                          <a:pt x="2208" y="3027"/>
                                        </a:lnTo>
                                        <a:lnTo>
                                          <a:pt x="2101" y="3294"/>
                                        </a:lnTo>
                                        <a:lnTo>
                                          <a:pt x="1870" y="3116"/>
                                        </a:lnTo>
                                        <a:lnTo>
                                          <a:pt x="1674" y="3348"/>
                                        </a:lnTo>
                                        <a:lnTo>
                                          <a:pt x="1496" y="3116"/>
                                        </a:lnTo>
                                        <a:lnTo>
                                          <a:pt x="1264" y="3294"/>
                                        </a:lnTo>
                                        <a:lnTo>
                                          <a:pt x="1140" y="3027"/>
                                        </a:lnTo>
                                        <a:lnTo>
                                          <a:pt x="872" y="3152"/>
                                        </a:lnTo>
                                        <a:lnTo>
                                          <a:pt x="819" y="2849"/>
                                        </a:lnTo>
                                        <a:lnTo>
                                          <a:pt x="534" y="2903"/>
                                        </a:lnTo>
                                        <a:lnTo>
                                          <a:pt x="552" y="2600"/>
                                        </a:lnTo>
                                        <a:lnTo>
                                          <a:pt x="249" y="2564"/>
                                        </a:lnTo>
                                        <a:lnTo>
                                          <a:pt x="356" y="2297"/>
                                        </a:lnTo>
                                        <a:lnTo>
                                          <a:pt x="71" y="2190"/>
                                        </a:lnTo>
                                        <a:lnTo>
                                          <a:pt x="249" y="1941"/>
                                        </a:lnTo>
                                        <a:lnTo>
                                          <a:pt x="0" y="1781"/>
                                        </a:lnTo>
                                        <a:lnTo>
                                          <a:pt x="231" y="1585"/>
                                        </a:lnTo>
                                        <a:lnTo>
                                          <a:pt x="18" y="1353"/>
                                        </a:lnTo>
                                        <a:lnTo>
                                          <a:pt x="302" y="1211"/>
                                        </a:lnTo>
                                        <a:lnTo>
                                          <a:pt x="160" y="944"/>
                                        </a:lnTo>
                                        <a:lnTo>
                                          <a:pt x="445" y="890"/>
                                        </a:lnTo>
                                        <a:lnTo>
                                          <a:pt x="374" y="588"/>
                                        </a:lnTo>
                                        <a:lnTo>
                                          <a:pt x="677" y="605"/>
                                        </a:lnTo>
                                        <a:lnTo>
                                          <a:pt x="694" y="303"/>
                                        </a:lnTo>
                                        <a:lnTo>
                                          <a:pt x="979" y="392"/>
                                        </a:lnTo>
                                        <a:lnTo>
                                          <a:pt x="1051" y="107"/>
                                        </a:lnTo>
                                        <a:lnTo>
                                          <a:pt x="1318" y="267"/>
                                        </a:lnTo>
                                        <a:lnTo>
                                          <a:pt x="1460" y="0"/>
                                        </a:lnTo>
                                        <a:lnTo>
                                          <a:pt x="1674" y="214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accent5"/>
                                  </a:solidFill>
                                  <a:ln>
                                    <a:noFill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pic:pic xmlns:pic="http://schemas.openxmlformats.org/drawingml/2006/picture">
                                <pic:nvPicPr>
                                  <pic:cNvPr id="17" name="Seal Texture" descr="Award seal texture"/>
                                  <pic:cNvPicPr>
                                    <a:picLocks noChangeAspect="1"/>
                                  </pic:cNvPicPr>
                                </pic:nvPicPr>
                                <pic:blipFill rotWithShape="1">
                                  <a:blip r:embed="rId9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29653" t="-3302" r="-1448"/>
                                  <a:stretch/>
                                </pic:blipFill>
                                <pic:spPr bwMode="auto">
                                  <a:xfrm>
                                    <a:off x="0" y="0"/>
                                    <a:ext cx="1895475" cy="18954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wpg:grpSp>
                            <pic:pic xmlns:pic="http://schemas.openxmlformats.org/drawingml/2006/picture">
                              <pic:nvPicPr>
                                <pic:cNvPr id="18" name="Star icon" descr="Star icon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81000" y="414311"/>
                                  <a:ext cx="1123950" cy="106685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18BDC15" id="Group 14" o:spid="_x0000_s1026" alt="Award seal graphic" style="width:149pt;height:149pt;mso-position-horizontal-relative:char;mso-position-vertical-relative:line" coordsize="18923,1892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">
                      <v:group id="Seal" o:spid="_x0000_s1027" alt="Award Seal" style="position:absolute;width:18923;height:18923" coordsize="18954,1901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      <v:shape id="Seal Shape" o:spid="_x0000_s1028" alt="Award seal shape" style="position:absolute;top:95;width:18923;height:18923;visibility:visible;mso-wrap-style:square;v-text-anchor:top" coordsize="3366,3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ln1sQA&#10;AADbAAAADwAAAGRycy9kb3ducmV2LnhtbERP32vCMBB+F/Y/hBvsZWg6x2RUozhF2Jggq4I+Hs3Z&#10;VptLTaJ2//0yEHy7j+/njSatqcWFnK8sK3jpJSCIc6srLhRs1ovuOwgfkDXWlknBL3mYjB86I0y1&#10;vfIPXbJQiBjCPkUFZQhNKqXPSzLoe7YhjtzeOoMhQldI7fAaw00t+0kykAYrjg0lNjQrKT9mZ6Ng&#10;/vZ8OO/2X9vXb/cxX+jD6tRfSqWeHtvpEESgNtzFN/enjvMH8P9LPECO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JZ9bEAAAA2wAAAA8AAAAAAAAAAAAAAAAAmAIAAGRycy9k&#10;b3ducmV2LnhtbFBLBQYAAAAABAAEAPUAAACJAwAAAAA=&#10;" path="m1674,214l1888,r160,267l2297,107r89,285l2671,303r,302l2974,588r-71,302l3206,944r-143,267l3330,1353r-196,232l3366,1781r-249,160l3277,2190r-285,107l3099,2564r-303,36l2832,2903r-303,-54l2493,3152,2208,3027r-107,267l1870,3116r-196,232l1496,3116r-232,178l1140,3027,872,3152,819,2849r-285,54l552,2600,249,2564,356,2297,71,2190,249,1941,,1781,231,1585,18,1353,302,1211,160,944,445,890,374,588r303,17l694,303r285,89l1051,107r267,160l1460,r214,214xe" fillcolor="#653a95 [3208]" stroked="f">
                          <v:path arrowok="t" o:connecttype="custom" o:connectlocs="941090,120953;1061397,0;1151346,150909;1291329,60477;1341363,221560;1501584,171257;1501584,341948;1671925,332339;1632010,503031;1802351,533552;1721959,684461;1872061,764720;1761874,895847;1892300,1006627;1752317,1097059;1842266,1237795;1682044,1298272;1742198,1449181;1571857,1469528;1592096,1640785;1421755,1610264;1401516,1781520;1241295,1710870;1181142,1861779;1051278,1761173;941090,1892300;841022,1761173;710596,1861779;640886,1710870;490222,1781520;460426,1610264;300204,1640785;310324,1469528;139983,1449181;200136,1298272;39915,1237795;139983,1097059;0,1006627;129864,895847;10119,764720;169779,684461;89949,533552;250170,503031;210256,332339;380596,341948;390153,171257;550375,221560;590852,60477;740954,150909;820784,0;941090,120953" o:connectangles="0,0,0,0,0,0,0,0,0,0,0,0,0,0,0,0,0,0,0,0,0,0,0,0,0,0,0,0,0,0,0,0,0,0,0,0,0,0,0,0,0,0,0,0,0,0,0,0,0,0,0"/>
                          <o:lock v:ext="edit" aspectratio="t"/>
                        </v:shape>
                        <v:shape id="Seal Texture" o:spid="_x0000_s1029" type="#_x0000_t75" alt="Award seal texture" style="position:absolute;width:18954;height:189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oTvmPAAAAA2wAAAA8AAABkcnMvZG93bnJldi54bWxET91qwjAUvh/4DuEI3mkyQd06o0hRVERh&#10;ugc4NGdtWXNSmmjr2xtB2N35+H7PfNnZStyo8aVjDe8jBYI4c6bkXMPPZTP8AOEDssHKMWm4k4fl&#10;ovc2x8S4lr/pdg65iCHsE9RQhFAnUvqsIIt+5GriyP26xmKIsMmlabCN4baSY6Wm0mLJsaHAmtKC&#10;sr/z1WrY0mV9Os7U/bCf5AE/VdrWPtV60O9WXyACdeFf/HLvTJw/g+cv8QC5eA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WhO+Y8AAAADbAAAADwAAAAAAAAAAAAAAAACfAgAA&#10;ZHJzL2Rvd25yZXYueG1sUEsFBgAAAAAEAAQA9wAAAIwDAAAAAA==&#10;">
                          <v:imagedata r:id="rId11" o:title="Award seal texture" croptop="-2164f" cropleft="19433f" cropright="-949f"/>
                          <v:path arrowok="t"/>
                        </v:shape>
                      </v:group>
                      <v:shape id="Star icon" o:spid="_x0000_s1030" type="#_x0000_t75" alt="Star icon" style="position:absolute;left:3810;top:4143;width:11239;height:106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KEd6zDAAAA2wAAAA8AAABkcnMvZG93bnJldi54bWxEj0FvwjAMhe+T9h8iT+I2kjGJoUJADGka&#10;HDhQ+AFWY9qKxqmarBR+PT4g7WbrPb/3ebEafKN66mId2MLH2IAiLoKrubRwOv68z0DFhOywCUwW&#10;bhRhtXx9WWDmwpUP1OepVBLCMUMLVUptpnUsKvIYx6ElFu0cOo9J1q7UrsOrhPtGT4yZao81S0OF&#10;LW0qKi75n7fQ73P6/P4y+ckw3Qsqd8PvsbV29Das56ASDenf/LzeOsEXWPlFBtDLB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oR3rMMAAADbAAAADwAAAAAAAAAAAAAAAACf&#10;AgAAZHJzL2Rvd25yZXYueG1sUEsFBgAAAAAEAAQA9wAAAI8DAAAAAA==&#10;">
                        <v:imagedata r:id="rId12" o:title="Star icon"/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549" w:type="dxa"/>
            <w:tcMar>
              <w:left w:w="922" w:type="dxa"/>
            </w:tcMar>
          </w:tcPr>
          <w:tbl>
            <w:tblPr>
              <w:tblW w:w="5000" w:type="pct"/>
              <w:jc w:val="right"/>
              <w:tblBorders>
                <w:bottom w:val="single" w:sz="8" w:space="0" w:color="A18F8F" w:themeColor="text2" w:themeTint="99"/>
                <w:insideH w:val="single" w:sz="8" w:space="0" w:color="A18F8F" w:themeColor="text2" w:themeTint="99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Date and signature"/>
            </w:tblPr>
            <w:tblGrid>
              <w:gridCol w:w="2418"/>
              <w:gridCol w:w="6209"/>
            </w:tblGrid>
            <w:tr w:rsidR="008B62B2" w:rsidRPr="008B62B2" w:rsidTr="00A3264F">
              <w:trPr>
                <w:trHeight w:val="1584"/>
                <w:jc w:val="right"/>
              </w:trPr>
              <w:tc>
                <w:tcPr>
                  <w:tcW w:w="2412" w:type="dxa"/>
                  <w:vAlign w:val="bottom"/>
                </w:tcPr>
                <w:p w:rsidR="008B62B2" w:rsidRPr="008B62B2" w:rsidRDefault="00C45C11" w:rsidP="00006B66">
                  <w:pPr>
                    <w:pStyle w:val="Heading3"/>
                  </w:pPr>
                  <w:sdt>
                    <w:sdtPr>
                      <w:alias w:val="Presented by:"/>
                      <w:tag w:val="Presented by:"/>
                      <w:id w:val="-29579104"/>
                      <w:placeholder>
                        <w:docPart w:val="95A24E12C3684FDA963E4AD03E33269C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8B62B2" w:rsidRPr="008B62B2">
                        <w:t>Presented By:</w:t>
                      </w:r>
                    </w:sdtContent>
                  </w:sdt>
                </w:p>
              </w:tc>
              <w:tc>
                <w:tcPr>
                  <w:tcW w:w="6192" w:type="dxa"/>
                  <w:vAlign w:val="bottom"/>
                </w:tcPr>
                <w:p w:rsidR="008B62B2" w:rsidRPr="008B62B2" w:rsidRDefault="008B62B2" w:rsidP="00BF2E2C">
                  <w:pPr>
                    <w:pStyle w:val="Heading4"/>
                  </w:pPr>
                </w:p>
              </w:tc>
            </w:tr>
            <w:tr w:rsidR="008B62B2" w:rsidRPr="008B62B2" w:rsidTr="008B62B2">
              <w:trPr>
                <w:trHeight w:val="1150"/>
                <w:jc w:val="right"/>
              </w:trPr>
              <w:tc>
                <w:tcPr>
                  <w:tcW w:w="2412" w:type="dxa"/>
                  <w:vAlign w:val="bottom"/>
                </w:tcPr>
                <w:p w:rsidR="008B62B2" w:rsidRPr="008B62B2" w:rsidRDefault="00C45C11" w:rsidP="00006B66">
                  <w:pPr>
                    <w:pStyle w:val="Heading3"/>
                  </w:pPr>
                  <w:sdt>
                    <w:sdtPr>
                      <w:alias w:val="On this day:"/>
                      <w:tag w:val="On this day:"/>
                      <w:id w:val="552434692"/>
                      <w:placeholder>
                        <w:docPart w:val="1798CDD83E4045EB996272EC05CA328F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8B62B2" w:rsidRPr="008B62B2">
                        <w:t>On This Day:</w:t>
                      </w:r>
                    </w:sdtContent>
                  </w:sdt>
                </w:p>
              </w:tc>
              <w:tc>
                <w:tcPr>
                  <w:tcW w:w="6192" w:type="dxa"/>
                  <w:vAlign w:val="bottom"/>
                </w:tcPr>
                <w:p w:rsidR="008B62B2" w:rsidRPr="008B62B2" w:rsidRDefault="008B62B2" w:rsidP="00BF2E2C">
                  <w:pPr>
                    <w:pStyle w:val="Heading4"/>
                  </w:pPr>
                  <w:bookmarkStart w:id="0" w:name="_GoBack"/>
                  <w:bookmarkEnd w:id="0"/>
                </w:p>
              </w:tc>
            </w:tr>
          </w:tbl>
          <w:p w:rsidR="008B62B2" w:rsidRDefault="008B62B2">
            <w:pPr>
              <w:spacing w:after="0" w:line="240" w:lineRule="auto"/>
            </w:pPr>
          </w:p>
        </w:tc>
      </w:tr>
    </w:tbl>
    <w:p w:rsidR="00982BCF" w:rsidRDefault="00982BCF" w:rsidP="00DD1D5B">
      <w:pPr>
        <w:pStyle w:val="NoSpacing"/>
      </w:pPr>
    </w:p>
    <w:sectPr w:rsidR="00982BCF" w:rsidSect="00DD1D5B">
      <w:headerReference w:type="default" r:id="rId13"/>
      <w:footerReference w:type="default" r:id="rId14"/>
      <w:headerReference w:type="first" r:id="rId15"/>
      <w:pgSz w:w="15840" w:h="12240" w:orient="landscape"/>
      <w:pgMar w:top="2592" w:right="1584" w:bottom="1152" w:left="1584" w:header="1080" w:footer="10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5C11" w:rsidRDefault="00C45C11">
      <w:pPr>
        <w:spacing w:after="0" w:line="240" w:lineRule="auto"/>
      </w:pPr>
      <w:r>
        <w:separator/>
      </w:r>
    </w:p>
  </w:endnote>
  <w:endnote w:type="continuationSeparator" w:id="0">
    <w:p w:rsidR="00C45C11" w:rsidRDefault="00C45C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lantagenet Cherokee">
    <w:altName w:val="Gadugi"/>
    <w:panose1 w:val="02020602070100000000"/>
    <w:charset w:val="00"/>
    <w:family w:val="roman"/>
    <w:pitch w:val="variable"/>
    <w:sig w:usb0="00000003" w:usb1="00000000" w:usb2="00001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6515535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65C30" w:rsidRDefault="00F65C30" w:rsidP="00F65C30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06B6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5C11" w:rsidRDefault="00C45C11">
      <w:pPr>
        <w:spacing w:after="0" w:line="240" w:lineRule="auto"/>
      </w:pPr>
      <w:r>
        <w:separator/>
      </w:r>
    </w:p>
  </w:footnote>
  <w:footnote w:type="continuationSeparator" w:id="0">
    <w:p w:rsidR="00C45C11" w:rsidRDefault="00C45C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7E74" w:rsidRDefault="00982BCF">
    <w:pPr>
      <w:pStyle w:val="Header"/>
    </w:pPr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58240" behindDoc="1" locked="1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9198864" cy="6867144"/>
              <wp:effectExtent l="0" t="0" r="2540" b="0"/>
              <wp:wrapNone/>
              <wp:docPr id="2" name="Group 2" descr="2 rectangle frames interwoven at the corners with starburst rays extending from the center to the edge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198864" cy="6867144"/>
                        <a:chOff x="0" y="0"/>
                        <a:chExt cx="9198610" cy="6866890"/>
                      </a:xfrm>
                    </wpg:grpSpPr>
                    <pic:pic xmlns:pic="http://schemas.openxmlformats.org/drawingml/2006/picture">
                      <pic:nvPicPr>
                        <pic:cNvPr id="3" name="Rays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198610" cy="685736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" name="Rectangle border"/>
                      <wps:cNvSpPr>
                        <a:spLocks noChangeAspect="1"/>
                      </wps:cNvSpPr>
                      <wps:spPr>
                        <a:xfrm>
                          <a:off x="180304" y="167425"/>
                          <a:ext cx="8833104" cy="6537960"/>
                        </a:xfrm>
                        <a:prstGeom prst="rect">
                          <a:avLst/>
                        </a:prstGeom>
                        <a:noFill/>
                        <a:ln w="82550">
                          <a:solidFill>
                            <a:schemeClr val="accent5"/>
                          </a:solidFill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824" name="Black border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2879" y="0"/>
                          <a:ext cx="9179560" cy="686689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FBD2F5B" id="Group 2" o:spid="_x0000_s1026" alt="2 rectangle frames interwoven at the corners with starburst rays extending from the center to the edges" style="position:absolute;margin-left:0;margin-top:0;width:724.3pt;height:540.7pt;z-index:-251658240;mso-position-horizontal:center;mso-position-horizontal-relative:page;mso-position-vertical:center;mso-position-vertical-relative:page;mso-width-relative:margin;mso-height-relative:margin" coordsize="91986,686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Rays" o:spid="_x0000_s1027" type="#_x0000_t75" style="position:absolute;width:91986;height:685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iscLnDAAAA2gAAAA8AAABkcnMvZG93bnJldi54bWxEj81qwzAQhO+FvIPYQC+lkdNAKG6U4ARi&#10;Sg6GpH2ArbW13VgrI6n+efsoUOhxmJlvmM1uNK3oyfnGsoLlIgFBXFrdcKXg8+P4/ArCB2SNrWVS&#10;MJGH3Xb2sMFU24HP1F9CJSKEfYoK6hC6VEpf1mTQL2xHHL1v6wyGKF0ltcMhwk0rX5JkLQ02HBdq&#10;7OhQU3m9/BoFbjjlXHzprJuWTfvzlA9U7DOlHudj9gYi0Bj+w3/td61gBfcr8QbI7Q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KxwucMAAADaAAAADwAAAAAAAAAAAAAAAACf&#10;AgAAZHJzL2Rvd25yZXYueG1sUEsFBgAAAAAEAAQA9wAAAI8DAAAAAA==&#10;">
                <v:imagedata r:id="rId3" o:title=""/>
                <v:path arrowok="t"/>
              </v:shape>
              <v:rect id="Rectangle border" o:spid="_x0000_s1028" style="position:absolute;left:1803;top:1674;width:88331;height:6537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v52r8A&#10;AADaAAAADwAAAGRycy9kb3ducmV2LnhtbERPyWrDMBC9F/oPYgq5NXKTNosTJZRCodcmPuQ4WBPb&#10;xBq5kmLLf18ZCj0Nj7fO/hhNK3pyvrGs4GWegSAurW64UlCcP583IHxA1thaJgUjeTgeHh/2mGs7&#10;8Df1p1CJFMI+RwV1CF0upS9rMujntiNO3NU6gyFBV0ntcEjhppWLLFtJgw2nhho7+qipvJ3uRgG3&#10;l277ZuPPWLyWSxMv63hDp9TsKb7vQASK4V/85/7SaT5Mr0xXHn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ky/navwAAANoAAAAPAAAAAAAAAAAAAAAAAJgCAABkcnMvZG93bnJl&#10;di54bWxQSwUGAAAAAAQABAD1AAAAhAMAAAAA&#10;" filled="f" strokecolor="#653a95 [3208]" strokeweight="6.5pt">
                <v:path arrowok="t"/>
                <o:lock v:ext="edit" aspectratio="t"/>
              </v:rect>
              <v:shape id="Black border" o:spid="_x0000_s1029" type="#_x0000_t75" style="position:absolute;left:128;width:91796;height:686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j8WBfEAAAA3QAAAA8AAABkcnMvZG93bnJldi54bWxEj9GKwjAURN8X/IdwhX1ZNFUXlWqUKiz4&#10;sitWP+DSXJtic1OaqPXvzYLg4zAzZ5jlurO1uFHrK8cKRsMEBHHhdMWlgtPxZzAH4QOyxtoxKXiQ&#10;h/Wq97HEVLs7H+iWh1JECPsUFZgQmlRKXxiy6IeuIY7e2bUWQ5RtKXWL9wi3tRwnyVRarDguGGxo&#10;a6i45Fer4G9WNl+zfb79LbrajDZ7oiy7KvXZ77IFiEBdeIdf7Z1WMJmPv+H/TXwCcvUE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j8WBfEAAAA3QAAAA8AAAAAAAAAAAAAAAAA&#10;nwIAAGRycy9kb3ducmV2LnhtbFBLBQYAAAAABAAEAPcAAACQAwAAAAA=&#10;">
                <v:imagedata r:id="rId4" o:title=""/>
                <v:path arrowok="t"/>
              </v:shape>
              <w10:wrap anchorx="page" anchory="page"/>
              <w10:anchorlock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C30" w:rsidRDefault="00DD1D5B">
    <w:pPr>
      <w:pStyle w:val="Header"/>
    </w:pPr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0288" behindDoc="1" locked="1" layoutInCell="1" allowOverlap="1" wp14:anchorId="051C8D51" wp14:editId="3365FE98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9198864" cy="6867144"/>
              <wp:effectExtent l="0" t="0" r="2540" b="0"/>
              <wp:wrapNone/>
              <wp:docPr id="6" name="Group 6" descr="2 rectangle frames interwoven at the corners with starburst rays extending from the center to the edge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198864" cy="6867144"/>
                        <a:chOff x="0" y="0"/>
                        <a:chExt cx="9198610" cy="6866890"/>
                      </a:xfrm>
                    </wpg:grpSpPr>
                    <pic:pic xmlns:pic="http://schemas.openxmlformats.org/drawingml/2006/picture">
                      <pic:nvPicPr>
                        <pic:cNvPr id="12" name="Rays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198610" cy="685736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3" name="Rectangle border"/>
                      <wps:cNvSpPr>
                        <a:spLocks noChangeAspect="1"/>
                      </wps:cNvSpPr>
                      <wps:spPr>
                        <a:xfrm>
                          <a:off x="180304" y="167425"/>
                          <a:ext cx="8833104" cy="6537960"/>
                        </a:xfrm>
                        <a:prstGeom prst="rect">
                          <a:avLst/>
                        </a:prstGeom>
                        <a:noFill/>
                        <a:ln w="82550">
                          <a:solidFill>
                            <a:schemeClr val="accent5"/>
                          </a:solidFill>
                          <a:miter lim="800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9" name="Black border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2879" y="0"/>
                          <a:ext cx="9179560" cy="686689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28DEF87" id="Group 6" o:spid="_x0000_s1026" alt="2 rectangle frames interwoven at the corners with starburst rays extending from the center to the edges" style="position:absolute;margin-left:0;margin-top:0;width:724.3pt;height:540.7pt;z-index:-251656192;mso-position-horizontal:center;mso-position-horizontal-relative:page;mso-position-vertical:center;mso-position-vertical-relative:page;mso-width-relative:margin;mso-height-relative:margin" coordsize="91986,686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Rays" o:spid="_x0000_s1027" type="#_x0000_t75" style="position:absolute;width:91986;height:6857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Ho6NbCAAAA2wAAAA8AAABkcnMvZG93bnJldi54bWxET81qwkAQvgu+wzIFL1I35lAkdZVUqIiH&#10;gGkfYJqdJmmzs2F3a5K3dwuCt/n4fme7H00nruR8a1nBepWAIK6sbrlW8Pnx/rwB4QOyxs4yKZjI&#10;w343n20x03bgC13LUIsYwj5DBU0IfSalrxoy6Fe2J47ct3UGQ4SultrhEMNNJ9MkeZEGW44NDfZ0&#10;aKj6Lf+MAjecj1x86byf1m33szwOVLzlSi2exvwVRKAxPMR390nH+Sn8/xIPkLsb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R6OjWwgAAANsAAAAPAAAAAAAAAAAAAAAAAJ8C&#10;AABkcnMvZG93bnJldi54bWxQSwUGAAAAAAQABAD3AAAAjgMAAAAA&#10;">
                <v:imagedata r:id="rId3" o:title=""/>
                <v:path arrowok="t"/>
              </v:shape>
              <v:rect id="Rectangle border" o:spid="_x0000_s1028" style="position:absolute;left:1803;top:1674;width:88331;height:6537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agv74A&#10;AADbAAAADwAAAGRycy9kb3ducmV2LnhtbERPS4vCMBC+L/gfwgje1tT1tds1igiCV7UHj0Mz2xab&#10;SU2yGv+9EQRv8/E9Z7GKphVXcr6xrGA0zEAQl1Y3XCkojtvPbxA+IGtsLZOCO3lYLXsfC8y1vfGe&#10;rodQiRTCPkcFdQhdLqUvazLoh7YjTtyfdQZDgq6S2uEthZtWfmXZTBpsODXU2NGmpvJ8+DcKuD11&#10;P1MbL/diUo5NPM3jGZ1Sg35c/4IIFMNb/HLvdJo/hucv6QC5fA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kWoL++AAAA2wAAAA8AAAAAAAAAAAAAAAAAmAIAAGRycy9kb3ducmV2&#10;LnhtbFBLBQYAAAAABAAEAPUAAACDAwAAAAA=&#10;" filled="f" strokecolor="#653a95 [3208]" strokeweight="6.5pt">
                <v:path arrowok="t"/>
                <o:lock v:ext="edit" aspectratio="t"/>
              </v:rect>
              <v:shape id="Black border" o:spid="_x0000_s1029" type="#_x0000_t75" style="position:absolute;left:128;width:91796;height:686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eVRmHBAAAA2wAAAA8AAABkcnMvZG93bnJldi54bWxET81qwkAQvhd8h2UKXopu0kOt0VVioOCl&#10;laZ9gCE7ZkOzsyG7JvHtXUHobT6+39nuJ9uKgXrfOFaQLhMQxJXTDdcKfn8+Fu8gfEDW2DomBVfy&#10;sN/NnraYaTfyNw1lqEUMYZ+hAhNCl0npK0MW/dJ1xJE7u95iiLCvpe5xjOG2la9J8iYtNhwbDHZU&#10;GKr+yotV8LWqu5fVqSw+q6k16eFElOcXpebPU74BEWgK/+KH+6jj/DXcf4kHyN0N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eVRmHBAAAA2wAAAA8AAAAAAAAAAAAAAAAAnwIA&#10;AGRycy9kb3ducmV2LnhtbFBLBQYAAAAABAAEAPcAAACNAwAAAAA=&#10;">
                <v:imagedata r:id="rId4" o:title=""/>
                <v:path arrowok="t"/>
              </v:shape>
              <w10:wrap anchorx="page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E62E29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8F8ED9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BEE89B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386531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D625A9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EBC8B2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E2426B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A8EA16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6E7A0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E46ED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E2C"/>
    <w:rsid w:val="00005485"/>
    <w:rsid w:val="00006B66"/>
    <w:rsid w:val="000320C2"/>
    <w:rsid w:val="000904A2"/>
    <w:rsid w:val="00097AAD"/>
    <w:rsid w:val="000B3AB8"/>
    <w:rsid w:val="00106A0B"/>
    <w:rsid w:val="00107117"/>
    <w:rsid w:val="00152F24"/>
    <w:rsid w:val="00162559"/>
    <w:rsid w:val="00442795"/>
    <w:rsid w:val="004F1A3A"/>
    <w:rsid w:val="00575585"/>
    <w:rsid w:val="00581C4F"/>
    <w:rsid w:val="005E66C2"/>
    <w:rsid w:val="006D6821"/>
    <w:rsid w:val="007C49DA"/>
    <w:rsid w:val="007D7E74"/>
    <w:rsid w:val="00873E8C"/>
    <w:rsid w:val="008A5513"/>
    <w:rsid w:val="008B62B2"/>
    <w:rsid w:val="00982BCF"/>
    <w:rsid w:val="00A3264F"/>
    <w:rsid w:val="00A36B7F"/>
    <w:rsid w:val="00AC7B4A"/>
    <w:rsid w:val="00AF4037"/>
    <w:rsid w:val="00B36BA2"/>
    <w:rsid w:val="00BF2E2C"/>
    <w:rsid w:val="00C45C11"/>
    <w:rsid w:val="00D058EE"/>
    <w:rsid w:val="00D741D7"/>
    <w:rsid w:val="00DD1D5B"/>
    <w:rsid w:val="00DF562D"/>
    <w:rsid w:val="00E72630"/>
    <w:rsid w:val="00F127B6"/>
    <w:rsid w:val="00F65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6B03B9F-2410-40C4-A15F-1440E9C42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262626" w:themeColor="text1" w:themeTint="D9"/>
        <w:sz w:val="26"/>
        <w:szCs w:val="26"/>
        <w:lang w:val="en-US" w:eastAsia="ja-JP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semiHidden="1" w:uiPriority="9" w:unhideWhenUsed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20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27B6"/>
  </w:style>
  <w:style w:type="paragraph" w:styleId="Heading1">
    <w:name w:val="heading 1"/>
    <w:basedOn w:val="Normal"/>
    <w:link w:val="Heading1Char"/>
    <w:uiPriority w:val="9"/>
    <w:qFormat/>
    <w:rsid w:val="00006B66"/>
    <w:pPr>
      <w:keepNext/>
      <w:keepLines/>
      <w:pBdr>
        <w:bottom w:val="single" w:sz="8" w:space="1" w:color="A18F8F" w:themeColor="text2" w:themeTint="99"/>
      </w:pBdr>
      <w:spacing w:before="300" w:line="240" w:lineRule="auto"/>
      <w:contextualSpacing/>
      <w:outlineLvl w:val="0"/>
    </w:pPr>
    <w:rPr>
      <w:rFonts w:eastAsiaTheme="majorEastAsia" w:cstheme="majorBidi"/>
      <w:sz w:val="114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006B66"/>
    <w:pPr>
      <w:keepNext/>
      <w:keepLines/>
      <w:spacing w:after="0" w:line="240" w:lineRule="auto"/>
      <w:outlineLvl w:val="1"/>
    </w:pPr>
    <w:rPr>
      <w:rFonts w:eastAsiaTheme="majorEastAsia" w:cstheme="majorBidi"/>
      <w:caps/>
      <w:sz w:val="66"/>
    </w:rPr>
  </w:style>
  <w:style w:type="paragraph" w:styleId="Heading3">
    <w:name w:val="heading 3"/>
    <w:basedOn w:val="Normal"/>
    <w:link w:val="Heading3Char"/>
    <w:uiPriority w:val="9"/>
    <w:unhideWhenUsed/>
    <w:qFormat/>
    <w:rsid w:val="00005485"/>
    <w:pPr>
      <w:keepNext/>
      <w:keepLines/>
      <w:spacing w:before="160" w:after="0" w:line="240" w:lineRule="auto"/>
      <w:outlineLvl w:val="2"/>
    </w:pPr>
    <w:rPr>
      <w:rFonts w:eastAsiaTheme="majorEastAsia" w:cstheme="majorBidi"/>
      <w:caps/>
      <w:szCs w:val="24"/>
    </w:rPr>
  </w:style>
  <w:style w:type="paragraph" w:styleId="Heading4">
    <w:name w:val="heading 4"/>
    <w:basedOn w:val="Normal"/>
    <w:link w:val="Heading4Char"/>
    <w:uiPriority w:val="9"/>
    <w:unhideWhenUsed/>
    <w:qFormat/>
    <w:rsid w:val="00005485"/>
    <w:pPr>
      <w:keepNext/>
      <w:keepLines/>
      <w:spacing w:after="0" w:line="240" w:lineRule="auto"/>
      <w:ind w:left="432"/>
      <w:outlineLvl w:val="3"/>
    </w:pPr>
    <w:rPr>
      <w:rFonts w:asciiTheme="majorHAnsi" w:eastAsiaTheme="majorEastAsia" w:hAnsiTheme="majorHAnsi" w:cstheme="majorBidi"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0711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8B0E04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07117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color w:val="8B0E0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0711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i/>
      <w:iCs/>
      <w:color w:val="8B0E0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A551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A551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22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22"/>
      <w:szCs w:val="16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1"/>
    <w:qFormat/>
    <w:pPr>
      <w:spacing w:after="1000" w:line="240" w:lineRule="auto"/>
    </w:pPr>
    <w:rPr>
      <w:rFonts w:asciiTheme="majorHAnsi" w:eastAsiaTheme="majorEastAsia" w:hAnsiTheme="majorHAnsi" w:cstheme="majorBidi"/>
      <w:b/>
      <w:bCs/>
      <w:caps/>
      <w:sz w:val="68"/>
      <w:szCs w:val="68"/>
      <w14:textOutline w14:w="12700" w14:cap="sq" w14:cmpd="sng" w14:algn="ctr">
        <w14:solidFill>
          <w14:schemeClr w14:val="tx1">
            <w14:lumMod w14:val="85000"/>
            <w14:lumOff w14:val="15000"/>
          </w14:schemeClr>
        </w14:solidFill>
        <w14:prstDash w14:val="solid"/>
        <w14:miter w14:lim="800000"/>
      </w14:textOutline>
    </w:rPr>
  </w:style>
  <w:style w:type="character" w:customStyle="1" w:styleId="TitleChar">
    <w:name w:val="Title Char"/>
    <w:basedOn w:val="DefaultParagraphFont"/>
    <w:link w:val="Title"/>
    <w:uiPriority w:val="1"/>
    <w:rsid w:val="00005485"/>
    <w:rPr>
      <w:rFonts w:asciiTheme="majorHAnsi" w:eastAsiaTheme="majorEastAsia" w:hAnsiTheme="majorHAnsi" w:cstheme="majorBidi"/>
      <w:b/>
      <w:bCs/>
      <w:caps/>
      <w:sz w:val="68"/>
      <w:szCs w:val="68"/>
      <w14:textOutline w14:w="12700" w14:cap="sq" w14:cmpd="sng" w14:algn="ctr">
        <w14:solidFill>
          <w14:schemeClr w14:val="tx1">
            <w14:lumMod w14:val="85000"/>
            <w14:lumOff w14:val="15000"/>
          </w14:schemeClr>
        </w14:solidFill>
        <w14:prstDash w14:val="solid"/>
        <w14:miter w14:lim="800000"/>
      </w14:textOutline>
    </w:rPr>
  </w:style>
  <w:style w:type="character" w:customStyle="1" w:styleId="Heading1Char">
    <w:name w:val="Heading 1 Char"/>
    <w:basedOn w:val="DefaultParagraphFont"/>
    <w:link w:val="Heading1"/>
    <w:uiPriority w:val="9"/>
    <w:rsid w:val="00006B66"/>
    <w:rPr>
      <w:rFonts w:eastAsiaTheme="majorEastAsia" w:cstheme="majorBidi"/>
      <w:sz w:val="11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127B6"/>
    <w:rPr>
      <w:rFonts w:eastAsiaTheme="majorEastAsia" w:cstheme="majorBidi"/>
      <w:caps/>
      <w:sz w:val="66"/>
    </w:rPr>
  </w:style>
  <w:style w:type="paragraph" w:styleId="Header">
    <w:name w:val="header"/>
    <w:basedOn w:val="Normal"/>
    <w:link w:val="HeaderChar"/>
    <w:uiPriority w:val="99"/>
    <w:unhideWhenUsed/>
    <w:rsid w:val="00162559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2559"/>
  </w:style>
  <w:style w:type="paragraph" w:styleId="Footer">
    <w:name w:val="footer"/>
    <w:basedOn w:val="Normal"/>
    <w:link w:val="FooterChar"/>
    <w:uiPriority w:val="99"/>
    <w:unhideWhenUsed/>
    <w:rsid w:val="00162559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559"/>
  </w:style>
  <w:style w:type="paragraph" w:styleId="Bibliography">
    <w:name w:val="Bibliography"/>
    <w:basedOn w:val="Normal"/>
    <w:next w:val="Normal"/>
    <w:uiPriority w:val="37"/>
    <w:semiHidden/>
    <w:unhideWhenUsed/>
    <w:rsid w:val="008A5513"/>
  </w:style>
  <w:style w:type="paragraph" w:styleId="BlockText">
    <w:name w:val="Block Text"/>
    <w:basedOn w:val="Normal"/>
    <w:uiPriority w:val="99"/>
    <w:semiHidden/>
    <w:unhideWhenUsed/>
    <w:rsid w:val="008A5513"/>
    <w:pPr>
      <w:pBdr>
        <w:top w:val="single" w:sz="2" w:space="10" w:color="8B0E04" w:themeColor="accent1" w:shadow="1"/>
        <w:left w:val="single" w:sz="2" w:space="10" w:color="8B0E04" w:themeColor="accent1" w:shadow="1"/>
        <w:bottom w:val="single" w:sz="2" w:space="10" w:color="8B0E04" w:themeColor="accent1" w:shadow="1"/>
        <w:right w:val="single" w:sz="2" w:space="10" w:color="8B0E04" w:themeColor="accent1" w:shadow="1"/>
      </w:pBdr>
      <w:ind w:left="1152" w:right="1152"/>
    </w:pPr>
    <w:rPr>
      <w:i/>
      <w:iCs/>
      <w:color w:val="8B0E04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8A551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A5513"/>
  </w:style>
  <w:style w:type="paragraph" w:styleId="BodyText2">
    <w:name w:val="Body Text 2"/>
    <w:basedOn w:val="Normal"/>
    <w:link w:val="BodyText2Char"/>
    <w:uiPriority w:val="99"/>
    <w:semiHidden/>
    <w:unhideWhenUsed/>
    <w:rsid w:val="008A551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A5513"/>
  </w:style>
  <w:style w:type="paragraph" w:styleId="BodyText3">
    <w:name w:val="Body Text 3"/>
    <w:basedOn w:val="Normal"/>
    <w:link w:val="BodyText3Char"/>
    <w:uiPriority w:val="99"/>
    <w:semiHidden/>
    <w:unhideWhenUsed/>
    <w:rsid w:val="008A5513"/>
    <w:pPr>
      <w:spacing w:after="12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A5513"/>
    <w:rPr>
      <w:sz w:val="2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8A5513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A5513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A551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A5513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8A5513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A5513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A551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A5513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8A5513"/>
    <w:pPr>
      <w:spacing w:after="120"/>
      <w:ind w:left="360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A5513"/>
    <w:rPr>
      <w:sz w:val="22"/>
      <w:szCs w:val="16"/>
    </w:rPr>
  </w:style>
  <w:style w:type="character" w:styleId="BookTitle">
    <w:name w:val="Book Title"/>
    <w:basedOn w:val="DefaultParagraphFont"/>
    <w:uiPriority w:val="33"/>
    <w:semiHidden/>
    <w:qFormat/>
    <w:rsid w:val="008A5513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A5513"/>
    <w:pPr>
      <w:spacing w:line="240" w:lineRule="auto"/>
    </w:pPr>
    <w:rPr>
      <w:i/>
      <w:iCs/>
      <w:color w:val="5C4D4D" w:themeColor="text2"/>
      <w:sz w:val="2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8A5513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A5513"/>
  </w:style>
  <w:style w:type="table" w:styleId="ColorfulGrid">
    <w:name w:val="Colorful Grid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BCB7" w:themeFill="accent1" w:themeFillTint="33"/>
    </w:tcPr>
    <w:tblStylePr w:type="firstRow">
      <w:rPr>
        <w:b/>
        <w:bCs/>
      </w:rPr>
      <w:tblPr/>
      <w:tcPr>
        <w:shd w:val="clear" w:color="auto" w:fill="FB7970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7970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670A03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670A03" w:themeFill="accent1" w:themeFillShade="BF"/>
      </w:tcPr>
    </w:tblStylePr>
    <w:tblStylePr w:type="band1Vert">
      <w:tblPr/>
      <w:tcPr>
        <w:shd w:val="clear" w:color="auto" w:fill="FA594D" w:themeFill="accent1" w:themeFillTint="7F"/>
      </w:tcPr>
    </w:tblStylePr>
    <w:tblStylePr w:type="band1Horz">
      <w:tblPr/>
      <w:tcPr>
        <w:shd w:val="clear" w:color="auto" w:fill="FA594D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EEDD4" w:themeFill="accent2" w:themeFillTint="33"/>
    </w:tcPr>
    <w:tblStylePr w:type="firstRow">
      <w:rPr>
        <w:b/>
        <w:bCs/>
      </w:rPr>
      <w:tblPr/>
      <w:tcPr>
        <w:shd w:val="clear" w:color="auto" w:fill="9DDCA9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DDCA9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236230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236230" w:themeFill="accent2" w:themeFillShade="BF"/>
      </w:tcPr>
    </w:tblStylePr>
    <w:tblStylePr w:type="band1Vert">
      <w:tblPr/>
      <w:tcPr>
        <w:shd w:val="clear" w:color="auto" w:fill="85D395" w:themeFill="accent2" w:themeFillTint="7F"/>
      </w:tcPr>
    </w:tblStylePr>
    <w:tblStylePr w:type="band1Horz">
      <w:tblPr/>
      <w:tcPr>
        <w:shd w:val="clear" w:color="auto" w:fill="85D395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CE3FF" w:themeFill="accent3" w:themeFillTint="33"/>
    </w:tcPr>
    <w:tblStylePr w:type="firstRow">
      <w:rPr>
        <w:b/>
        <w:bCs/>
      </w:rPr>
      <w:tblPr/>
      <w:tcPr>
        <w:shd w:val="clear" w:color="auto" w:fill="7AC8FF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AC8FF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04E85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04E85" w:themeFill="accent3" w:themeFillShade="BF"/>
      </w:tcPr>
    </w:tblStylePr>
    <w:tblStylePr w:type="band1Vert">
      <w:tblPr/>
      <w:tcPr>
        <w:shd w:val="clear" w:color="auto" w:fill="59BBFF" w:themeFill="accent3" w:themeFillTint="7F"/>
      </w:tcPr>
    </w:tblStylePr>
    <w:tblStylePr w:type="band1Horz">
      <w:tblPr/>
      <w:tcPr>
        <w:shd w:val="clear" w:color="auto" w:fill="59BBFF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DDD2" w:themeFill="accent4" w:themeFillTint="33"/>
    </w:tcPr>
    <w:tblStylePr w:type="firstRow">
      <w:rPr>
        <w:b/>
        <w:bCs/>
      </w:rPr>
      <w:tblPr/>
      <w:tcPr>
        <w:shd w:val="clear" w:color="auto" w:fill="F1BCA6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1BCA6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A74119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A74119" w:themeFill="accent4" w:themeFillShade="BF"/>
      </w:tcPr>
    </w:tblStylePr>
    <w:tblStylePr w:type="band1Vert">
      <w:tblPr/>
      <w:tcPr>
        <w:shd w:val="clear" w:color="auto" w:fill="EEAB91" w:themeFill="accent4" w:themeFillTint="7F"/>
      </w:tcPr>
    </w:tblStylePr>
    <w:tblStylePr w:type="band1Horz">
      <w:tblPr/>
      <w:tcPr>
        <w:shd w:val="clear" w:color="auto" w:fill="EEAB91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FD3EE" w:themeFill="accent5" w:themeFillTint="33"/>
    </w:tcPr>
    <w:tblStylePr w:type="firstRow">
      <w:rPr>
        <w:b/>
        <w:bCs/>
      </w:rPr>
      <w:tblPr/>
      <w:tcPr>
        <w:shd w:val="clear" w:color="auto" w:fill="C0A7DD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0A7DD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4B2B6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4B2B6F" w:themeFill="accent5" w:themeFillShade="BF"/>
      </w:tcPr>
    </w:tblStylePr>
    <w:tblStylePr w:type="band1Vert">
      <w:tblPr/>
      <w:tcPr>
        <w:shd w:val="clear" w:color="auto" w:fill="B192D4" w:themeFill="accent5" w:themeFillTint="7F"/>
      </w:tcPr>
    </w:tblStylePr>
    <w:tblStylePr w:type="band1Horz">
      <w:tblPr/>
      <w:tcPr>
        <w:shd w:val="clear" w:color="auto" w:fill="B192D4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FD7" w:themeFill="accent6" w:themeFillTint="33"/>
    </w:tcPr>
    <w:tblStylePr w:type="firstRow">
      <w:rPr>
        <w:b/>
        <w:bCs/>
      </w:rPr>
      <w:tblPr/>
      <w:tcPr>
        <w:shd w:val="clear" w:color="auto" w:fill="FBDFA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FA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DA8E09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DA8E09" w:themeFill="accent6" w:themeFillShade="BF"/>
      </w:tcPr>
    </w:tblStylePr>
    <w:tblStylePr w:type="band1Vert">
      <w:tblPr/>
      <w:tcPr>
        <w:shd w:val="clear" w:color="auto" w:fill="FBD89C" w:themeFill="accent6" w:themeFillTint="7F"/>
      </w:tcPr>
    </w:tblStylePr>
    <w:tblStylePr w:type="band1Horz">
      <w:tblPr/>
      <w:tcPr>
        <w:shd w:val="clear" w:color="auto" w:fill="FBD89C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56933" w:themeFill="accent2" w:themeFillShade="CC"/>
      </w:tcPr>
    </w:tblStylePr>
    <w:tblStylePr w:type="lastRow">
      <w:rPr>
        <w:b/>
        <w:bCs/>
        <w:color w:val="25693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DEDC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56933" w:themeFill="accent2" w:themeFillShade="CC"/>
      </w:tcPr>
    </w:tblStylePr>
    <w:tblStylePr w:type="lastRow">
      <w:rPr>
        <w:b/>
        <w:bCs/>
        <w:color w:val="25693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ACA6" w:themeFill="accent1" w:themeFillTint="3F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F6E9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56933" w:themeFill="accent2" w:themeFillShade="CC"/>
      </w:tcPr>
    </w:tblStylePr>
    <w:tblStylePr w:type="lastRow">
      <w:rPr>
        <w:b/>
        <w:bCs/>
        <w:color w:val="25693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2E9CA" w:themeFill="accent2" w:themeFillTint="3F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EF1FF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2451B" w:themeFill="accent4" w:themeFillShade="CC"/>
      </w:tcPr>
    </w:tblStylePr>
    <w:tblStylePr w:type="lastRow">
      <w:rPr>
        <w:b/>
        <w:bCs/>
        <w:color w:val="B2451B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CDDFF" w:themeFill="accent3" w:themeFillTint="3F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BEEE9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48E" w:themeFill="accent3" w:themeFillShade="CC"/>
      </w:tcPr>
    </w:tblStylePr>
    <w:tblStylePr w:type="lastRow">
      <w:rPr>
        <w:b/>
        <w:bCs/>
        <w:color w:val="00548E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6D5C8" w:themeFill="accent4" w:themeFillTint="3F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E9F6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99709" w:themeFill="accent6" w:themeFillShade="CC"/>
      </w:tcPr>
    </w:tblStylePr>
    <w:tblStylePr w:type="lastRow">
      <w:rPr>
        <w:b/>
        <w:bCs/>
        <w:color w:val="E99709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C9EA" w:themeFill="accent5" w:themeFillTint="3F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7E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02E76" w:themeFill="accent5" w:themeFillShade="CC"/>
      </w:tcPr>
    </w:tblStylePr>
    <w:tblStylePr w:type="lastRow">
      <w:rPr>
        <w:b/>
        <w:bCs/>
        <w:color w:val="502E76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BCD" w:themeFill="accent6" w:themeFillTint="3F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F8440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F84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F8440" w:themeColor="accent2"/>
        <w:left w:val="single" w:sz="4" w:space="0" w:color="8B0E04" w:themeColor="accent1"/>
        <w:bottom w:val="single" w:sz="4" w:space="0" w:color="8B0E04" w:themeColor="accent1"/>
        <w:right w:val="single" w:sz="4" w:space="0" w:color="8B0E04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DEDC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F84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30802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30802" w:themeColor="accent1" w:themeShade="99"/>
          <w:insideV w:val="nil"/>
        </w:tcBorders>
        <w:shd w:val="clear" w:color="auto" w:fill="530802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0802" w:themeFill="accent1" w:themeFillShade="99"/>
      </w:tcPr>
    </w:tblStylePr>
    <w:tblStylePr w:type="band1Vert">
      <w:tblPr/>
      <w:tcPr>
        <w:shd w:val="clear" w:color="auto" w:fill="FB7970" w:themeFill="accent1" w:themeFillTint="66"/>
      </w:tcPr>
    </w:tblStylePr>
    <w:tblStylePr w:type="band1Horz">
      <w:tblPr/>
      <w:tcPr>
        <w:shd w:val="clear" w:color="auto" w:fill="FA594D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F8440" w:themeColor="accent2"/>
        <w:left w:val="single" w:sz="4" w:space="0" w:color="2F8440" w:themeColor="accent2"/>
        <w:bottom w:val="single" w:sz="4" w:space="0" w:color="2F8440" w:themeColor="accent2"/>
        <w:right w:val="single" w:sz="4" w:space="0" w:color="2F8440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6E9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F84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C4F26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C4F26" w:themeColor="accent2" w:themeShade="99"/>
          <w:insideV w:val="nil"/>
        </w:tcBorders>
        <w:shd w:val="clear" w:color="auto" w:fill="1C4F26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4F26" w:themeFill="accent2" w:themeFillShade="99"/>
      </w:tcPr>
    </w:tblStylePr>
    <w:tblStylePr w:type="band1Vert">
      <w:tblPr/>
      <w:tcPr>
        <w:shd w:val="clear" w:color="auto" w:fill="9DDCA9" w:themeFill="accent2" w:themeFillTint="66"/>
      </w:tcPr>
    </w:tblStylePr>
    <w:tblStylePr w:type="band1Horz">
      <w:tblPr/>
      <w:tcPr>
        <w:shd w:val="clear" w:color="auto" w:fill="85D395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E5823" w:themeColor="accent4"/>
        <w:left w:val="single" w:sz="4" w:space="0" w:color="006AB2" w:themeColor="accent3"/>
        <w:bottom w:val="single" w:sz="4" w:space="0" w:color="006AB2" w:themeColor="accent3"/>
        <w:right w:val="single" w:sz="4" w:space="0" w:color="006AB2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F1FF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E582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3F6A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3F6A" w:themeColor="accent3" w:themeShade="99"/>
          <w:insideV w:val="nil"/>
        </w:tcBorders>
        <w:shd w:val="clear" w:color="auto" w:fill="003F6A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F6A" w:themeFill="accent3" w:themeFillShade="99"/>
      </w:tcPr>
    </w:tblStylePr>
    <w:tblStylePr w:type="band1Vert">
      <w:tblPr/>
      <w:tcPr>
        <w:shd w:val="clear" w:color="auto" w:fill="7AC8FF" w:themeFill="accent3" w:themeFillTint="66"/>
      </w:tcPr>
    </w:tblStylePr>
    <w:tblStylePr w:type="band1Horz">
      <w:tblPr/>
      <w:tcPr>
        <w:shd w:val="clear" w:color="auto" w:fill="59BBFF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6AB2" w:themeColor="accent3"/>
        <w:left w:val="single" w:sz="4" w:space="0" w:color="DE5823" w:themeColor="accent4"/>
        <w:bottom w:val="single" w:sz="4" w:space="0" w:color="DE5823" w:themeColor="accent4"/>
        <w:right w:val="single" w:sz="4" w:space="0" w:color="DE5823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EE9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6AB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53414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53414" w:themeColor="accent4" w:themeShade="99"/>
          <w:insideV w:val="nil"/>
        </w:tcBorders>
        <w:shd w:val="clear" w:color="auto" w:fill="853414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3414" w:themeFill="accent4" w:themeFillShade="99"/>
      </w:tcPr>
    </w:tblStylePr>
    <w:tblStylePr w:type="band1Vert">
      <w:tblPr/>
      <w:tcPr>
        <w:shd w:val="clear" w:color="auto" w:fill="F1BCA6" w:themeFill="accent4" w:themeFillTint="66"/>
      </w:tcPr>
    </w:tblStylePr>
    <w:tblStylePr w:type="band1Horz">
      <w:tblPr/>
      <w:tcPr>
        <w:shd w:val="clear" w:color="auto" w:fill="EEAB91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B239" w:themeColor="accent6"/>
        <w:left w:val="single" w:sz="4" w:space="0" w:color="653A95" w:themeColor="accent5"/>
        <w:bottom w:val="single" w:sz="4" w:space="0" w:color="653A95" w:themeColor="accent5"/>
        <w:right w:val="single" w:sz="4" w:space="0" w:color="653A95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9F6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B23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C225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C2259" w:themeColor="accent5" w:themeShade="99"/>
          <w:insideV w:val="nil"/>
        </w:tcBorders>
        <w:shd w:val="clear" w:color="auto" w:fill="3C225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2259" w:themeFill="accent5" w:themeFillShade="99"/>
      </w:tcPr>
    </w:tblStylePr>
    <w:tblStylePr w:type="band1Vert">
      <w:tblPr/>
      <w:tcPr>
        <w:shd w:val="clear" w:color="auto" w:fill="C0A7DD" w:themeFill="accent5" w:themeFillTint="66"/>
      </w:tcPr>
    </w:tblStylePr>
    <w:tblStylePr w:type="band1Horz">
      <w:tblPr/>
      <w:tcPr>
        <w:shd w:val="clear" w:color="auto" w:fill="B192D4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53A95" w:themeColor="accent5"/>
        <w:left w:val="single" w:sz="4" w:space="0" w:color="F7B239" w:themeColor="accent6"/>
        <w:bottom w:val="single" w:sz="4" w:space="0" w:color="F7B239" w:themeColor="accent6"/>
        <w:right w:val="single" w:sz="4" w:space="0" w:color="F7B239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7E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53A95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F710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F7107" w:themeColor="accent6" w:themeShade="99"/>
          <w:insideV w:val="nil"/>
        </w:tcBorders>
        <w:shd w:val="clear" w:color="auto" w:fill="AF710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F7107" w:themeFill="accent6" w:themeFillShade="99"/>
      </w:tcPr>
    </w:tblStylePr>
    <w:tblStylePr w:type="band1Vert">
      <w:tblPr/>
      <w:tcPr>
        <w:shd w:val="clear" w:color="auto" w:fill="FBDFAF" w:themeFill="accent6" w:themeFillTint="66"/>
      </w:tcPr>
    </w:tblStylePr>
    <w:tblStylePr w:type="band1Horz">
      <w:tblPr/>
      <w:tcPr>
        <w:shd w:val="clear" w:color="auto" w:fill="FBD89C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8A5513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A5513"/>
    <w:pPr>
      <w:spacing w:line="240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A5513"/>
    <w:rPr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55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5513"/>
    <w:rPr>
      <w:b/>
      <w:bCs/>
      <w:sz w:val="22"/>
      <w:szCs w:val="20"/>
    </w:rPr>
  </w:style>
  <w:style w:type="table" w:styleId="DarkList">
    <w:name w:val="Dark List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B0E0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50602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70A03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70A03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0A03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0A03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F8440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7411F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36230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36230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36230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36230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6AB2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45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4E85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4E85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E85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E85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DE582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E2B1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74119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74119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74119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74119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53A95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1D4A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B2B6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B2B6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2B6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2B6F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B239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15E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A8E09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A8E0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8E0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8E09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A5513"/>
  </w:style>
  <w:style w:type="character" w:customStyle="1" w:styleId="DateChar">
    <w:name w:val="Date Char"/>
    <w:basedOn w:val="DefaultParagraphFont"/>
    <w:link w:val="Date"/>
    <w:uiPriority w:val="99"/>
    <w:semiHidden/>
    <w:rsid w:val="008A5513"/>
  </w:style>
  <w:style w:type="paragraph" w:styleId="DocumentMap">
    <w:name w:val="Document Map"/>
    <w:basedOn w:val="Normal"/>
    <w:link w:val="DocumentMapChar"/>
    <w:uiPriority w:val="99"/>
    <w:semiHidden/>
    <w:unhideWhenUsed/>
    <w:rsid w:val="008A5513"/>
    <w:pPr>
      <w:spacing w:after="0"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A5513"/>
    <w:rPr>
      <w:rFonts w:ascii="Segoe UI" w:hAnsi="Segoe UI" w:cs="Segoe UI"/>
      <w:sz w:val="22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A5513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A5513"/>
  </w:style>
  <w:style w:type="character" w:styleId="Emphasis">
    <w:name w:val="Emphasis"/>
    <w:basedOn w:val="DefaultParagraphFont"/>
    <w:uiPriority w:val="20"/>
    <w:semiHidden/>
    <w:qFormat/>
    <w:rsid w:val="00107117"/>
    <w:rPr>
      <w:b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8A5513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A5513"/>
    <w:pPr>
      <w:spacing w:after="0"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A5513"/>
    <w:rPr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8A5513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sz w:val="22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8A5513"/>
    <w:rPr>
      <w:color w:val="653A95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8A5513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A5513"/>
    <w:pPr>
      <w:spacing w:after="0"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A5513"/>
    <w:rPr>
      <w:sz w:val="22"/>
      <w:szCs w:val="20"/>
    </w:rPr>
  </w:style>
  <w:style w:type="table" w:styleId="GridTable1Light">
    <w:name w:val="Grid Table 1 Light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B7970" w:themeColor="accent1" w:themeTint="66"/>
        <w:left w:val="single" w:sz="4" w:space="0" w:color="FB7970" w:themeColor="accent1" w:themeTint="66"/>
        <w:bottom w:val="single" w:sz="4" w:space="0" w:color="FB7970" w:themeColor="accent1" w:themeTint="66"/>
        <w:right w:val="single" w:sz="4" w:space="0" w:color="FB7970" w:themeColor="accent1" w:themeTint="66"/>
        <w:insideH w:val="single" w:sz="4" w:space="0" w:color="FB7970" w:themeColor="accent1" w:themeTint="66"/>
        <w:insideV w:val="single" w:sz="4" w:space="0" w:color="FB7970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8372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8372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9DDCA9" w:themeColor="accent2" w:themeTint="66"/>
        <w:left w:val="single" w:sz="4" w:space="0" w:color="9DDCA9" w:themeColor="accent2" w:themeTint="66"/>
        <w:bottom w:val="single" w:sz="4" w:space="0" w:color="9DDCA9" w:themeColor="accent2" w:themeTint="66"/>
        <w:right w:val="single" w:sz="4" w:space="0" w:color="9DDCA9" w:themeColor="accent2" w:themeTint="66"/>
        <w:insideH w:val="single" w:sz="4" w:space="0" w:color="9DDCA9" w:themeColor="accent2" w:themeTint="66"/>
        <w:insideV w:val="single" w:sz="4" w:space="0" w:color="9DDCA9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6CCA7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CCA7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7AC8FF" w:themeColor="accent3" w:themeTint="66"/>
        <w:left w:val="single" w:sz="4" w:space="0" w:color="7AC8FF" w:themeColor="accent3" w:themeTint="66"/>
        <w:bottom w:val="single" w:sz="4" w:space="0" w:color="7AC8FF" w:themeColor="accent3" w:themeTint="66"/>
        <w:right w:val="single" w:sz="4" w:space="0" w:color="7AC8FF" w:themeColor="accent3" w:themeTint="66"/>
        <w:insideH w:val="single" w:sz="4" w:space="0" w:color="7AC8FF" w:themeColor="accent3" w:themeTint="66"/>
        <w:insideV w:val="single" w:sz="4" w:space="0" w:color="7AC8FF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37ADFF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37ADF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1BCA6" w:themeColor="accent4" w:themeTint="66"/>
        <w:left w:val="single" w:sz="4" w:space="0" w:color="F1BCA6" w:themeColor="accent4" w:themeTint="66"/>
        <w:bottom w:val="single" w:sz="4" w:space="0" w:color="F1BCA6" w:themeColor="accent4" w:themeTint="66"/>
        <w:right w:val="single" w:sz="4" w:space="0" w:color="F1BCA6" w:themeColor="accent4" w:themeTint="66"/>
        <w:insideH w:val="single" w:sz="4" w:space="0" w:color="F1BCA6" w:themeColor="accent4" w:themeTint="66"/>
        <w:insideV w:val="single" w:sz="4" w:space="0" w:color="F1BCA6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B9A7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B9A7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C0A7DD" w:themeColor="accent5" w:themeTint="66"/>
        <w:left w:val="single" w:sz="4" w:space="0" w:color="C0A7DD" w:themeColor="accent5" w:themeTint="66"/>
        <w:bottom w:val="single" w:sz="4" w:space="0" w:color="C0A7DD" w:themeColor="accent5" w:themeTint="66"/>
        <w:right w:val="single" w:sz="4" w:space="0" w:color="C0A7DD" w:themeColor="accent5" w:themeTint="66"/>
        <w:insideH w:val="single" w:sz="4" w:space="0" w:color="C0A7DD" w:themeColor="accent5" w:themeTint="66"/>
        <w:insideV w:val="single" w:sz="4" w:space="0" w:color="C0A7DD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A17CC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17CC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BDFAF" w:themeColor="accent6" w:themeTint="66"/>
        <w:left w:val="single" w:sz="4" w:space="0" w:color="FBDFAF" w:themeColor="accent6" w:themeTint="66"/>
        <w:bottom w:val="single" w:sz="4" w:space="0" w:color="FBDFAF" w:themeColor="accent6" w:themeTint="66"/>
        <w:right w:val="single" w:sz="4" w:space="0" w:color="FBDFAF" w:themeColor="accent6" w:themeTint="66"/>
        <w:insideH w:val="single" w:sz="4" w:space="0" w:color="FBDFAF" w:themeColor="accent6" w:themeTint="66"/>
        <w:insideV w:val="single" w:sz="4" w:space="0" w:color="FBDFA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D088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D08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F83728" w:themeColor="accent1" w:themeTint="99"/>
        <w:bottom w:val="single" w:sz="2" w:space="0" w:color="F83728" w:themeColor="accent1" w:themeTint="99"/>
        <w:insideH w:val="single" w:sz="2" w:space="0" w:color="F83728" w:themeColor="accent1" w:themeTint="99"/>
        <w:insideV w:val="single" w:sz="2" w:space="0" w:color="F8372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8372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8372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6CCA7F" w:themeColor="accent2" w:themeTint="99"/>
        <w:bottom w:val="single" w:sz="2" w:space="0" w:color="6CCA7F" w:themeColor="accent2" w:themeTint="99"/>
        <w:insideH w:val="single" w:sz="2" w:space="0" w:color="6CCA7F" w:themeColor="accent2" w:themeTint="99"/>
        <w:insideV w:val="single" w:sz="2" w:space="0" w:color="6CCA7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CCA7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CCA7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37ADFF" w:themeColor="accent3" w:themeTint="99"/>
        <w:bottom w:val="single" w:sz="2" w:space="0" w:color="37ADFF" w:themeColor="accent3" w:themeTint="99"/>
        <w:insideH w:val="single" w:sz="2" w:space="0" w:color="37ADFF" w:themeColor="accent3" w:themeTint="99"/>
        <w:insideV w:val="single" w:sz="2" w:space="0" w:color="37ADFF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37ADFF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37ADFF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EB9A7A" w:themeColor="accent4" w:themeTint="99"/>
        <w:bottom w:val="single" w:sz="2" w:space="0" w:color="EB9A7A" w:themeColor="accent4" w:themeTint="99"/>
        <w:insideH w:val="single" w:sz="2" w:space="0" w:color="EB9A7A" w:themeColor="accent4" w:themeTint="99"/>
        <w:insideV w:val="single" w:sz="2" w:space="0" w:color="EB9A7A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B9A7A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B9A7A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A17CCC" w:themeColor="accent5" w:themeTint="99"/>
        <w:bottom w:val="single" w:sz="2" w:space="0" w:color="A17CCC" w:themeColor="accent5" w:themeTint="99"/>
        <w:insideH w:val="single" w:sz="2" w:space="0" w:color="A17CCC" w:themeColor="accent5" w:themeTint="99"/>
        <w:insideV w:val="single" w:sz="2" w:space="0" w:color="A17CC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17CC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17CC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2" w:space="0" w:color="FAD088" w:themeColor="accent6" w:themeTint="99"/>
        <w:bottom w:val="single" w:sz="2" w:space="0" w:color="FAD088" w:themeColor="accent6" w:themeTint="99"/>
        <w:insideH w:val="single" w:sz="2" w:space="0" w:color="FAD088" w:themeColor="accent6" w:themeTint="99"/>
        <w:insideV w:val="single" w:sz="2" w:space="0" w:color="FAD088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D088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D088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GridTable3">
    <w:name w:val="Grid Table 3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83728" w:themeColor="accent1" w:themeTint="99"/>
        <w:left w:val="single" w:sz="4" w:space="0" w:color="F83728" w:themeColor="accent1" w:themeTint="99"/>
        <w:bottom w:val="single" w:sz="4" w:space="0" w:color="F83728" w:themeColor="accent1" w:themeTint="99"/>
        <w:right w:val="single" w:sz="4" w:space="0" w:color="F83728" w:themeColor="accent1" w:themeTint="99"/>
        <w:insideH w:val="single" w:sz="4" w:space="0" w:color="F83728" w:themeColor="accent1" w:themeTint="99"/>
        <w:insideV w:val="single" w:sz="4" w:space="0" w:color="F8372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  <w:tblStylePr w:type="neCell">
      <w:tblPr/>
      <w:tcPr>
        <w:tcBorders>
          <w:bottom w:val="single" w:sz="4" w:space="0" w:color="F83728" w:themeColor="accent1" w:themeTint="99"/>
        </w:tcBorders>
      </w:tcPr>
    </w:tblStylePr>
    <w:tblStylePr w:type="nwCell">
      <w:tblPr/>
      <w:tcPr>
        <w:tcBorders>
          <w:bottom w:val="single" w:sz="4" w:space="0" w:color="F83728" w:themeColor="accent1" w:themeTint="99"/>
        </w:tcBorders>
      </w:tcPr>
    </w:tblStylePr>
    <w:tblStylePr w:type="seCell">
      <w:tblPr/>
      <w:tcPr>
        <w:tcBorders>
          <w:top w:val="single" w:sz="4" w:space="0" w:color="F83728" w:themeColor="accent1" w:themeTint="99"/>
        </w:tcBorders>
      </w:tcPr>
    </w:tblStylePr>
    <w:tblStylePr w:type="swCell">
      <w:tblPr/>
      <w:tcPr>
        <w:tcBorders>
          <w:top w:val="single" w:sz="4" w:space="0" w:color="F8372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CCA7F" w:themeColor="accent2" w:themeTint="99"/>
        <w:left w:val="single" w:sz="4" w:space="0" w:color="6CCA7F" w:themeColor="accent2" w:themeTint="99"/>
        <w:bottom w:val="single" w:sz="4" w:space="0" w:color="6CCA7F" w:themeColor="accent2" w:themeTint="99"/>
        <w:right w:val="single" w:sz="4" w:space="0" w:color="6CCA7F" w:themeColor="accent2" w:themeTint="99"/>
        <w:insideH w:val="single" w:sz="4" w:space="0" w:color="6CCA7F" w:themeColor="accent2" w:themeTint="99"/>
        <w:insideV w:val="single" w:sz="4" w:space="0" w:color="6CCA7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  <w:tblStylePr w:type="neCell">
      <w:tblPr/>
      <w:tcPr>
        <w:tcBorders>
          <w:bottom w:val="single" w:sz="4" w:space="0" w:color="6CCA7F" w:themeColor="accent2" w:themeTint="99"/>
        </w:tcBorders>
      </w:tcPr>
    </w:tblStylePr>
    <w:tblStylePr w:type="nwCell">
      <w:tblPr/>
      <w:tcPr>
        <w:tcBorders>
          <w:bottom w:val="single" w:sz="4" w:space="0" w:color="6CCA7F" w:themeColor="accent2" w:themeTint="99"/>
        </w:tcBorders>
      </w:tcPr>
    </w:tblStylePr>
    <w:tblStylePr w:type="seCell">
      <w:tblPr/>
      <w:tcPr>
        <w:tcBorders>
          <w:top w:val="single" w:sz="4" w:space="0" w:color="6CCA7F" w:themeColor="accent2" w:themeTint="99"/>
        </w:tcBorders>
      </w:tcPr>
    </w:tblStylePr>
    <w:tblStylePr w:type="swCell">
      <w:tblPr/>
      <w:tcPr>
        <w:tcBorders>
          <w:top w:val="single" w:sz="4" w:space="0" w:color="6CCA7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37ADFF" w:themeColor="accent3" w:themeTint="99"/>
        <w:left w:val="single" w:sz="4" w:space="0" w:color="37ADFF" w:themeColor="accent3" w:themeTint="99"/>
        <w:bottom w:val="single" w:sz="4" w:space="0" w:color="37ADFF" w:themeColor="accent3" w:themeTint="99"/>
        <w:right w:val="single" w:sz="4" w:space="0" w:color="37ADFF" w:themeColor="accent3" w:themeTint="99"/>
        <w:insideH w:val="single" w:sz="4" w:space="0" w:color="37ADFF" w:themeColor="accent3" w:themeTint="99"/>
        <w:insideV w:val="single" w:sz="4" w:space="0" w:color="37ADFF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  <w:tblStylePr w:type="neCell">
      <w:tblPr/>
      <w:tcPr>
        <w:tcBorders>
          <w:bottom w:val="single" w:sz="4" w:space="0" w:color="37ADFF" w:themeColor="accent3" w:themeTint="99"/>
        </w:tcBorders>
      </w:tcPr>
    </w:tblStylePr>
    <w:tblStylePr w:type="nwCell">
      <w:tblPr/>
      <w:tcPr>
        <w:tcBorders>
          <w:bottom w:val="single" w:sz="4" w:space="0" w:color="37ADFF" w:themeColor="accent3" w:themeTint="99"/>
        </w:tcBorders>
      </w:tcPr>
    </w:tblStylePr>
    <w:tblStylePr w:type="seCell">
      <w:tblPr/>
      <w:tcPr>
        <w:tcBorders>
          <w:top w:val="single" w:sz="4" w:space="0" w:color="37ADFF" w:themeColor="accent3" w:themeTint="99"/>
        </w:tcBorders>
      </w:tcPr>
    </w:tblStylePr>
    <w:tblStylePr w:type="swCell">
      <w:tblPr/>
      <w:tcPr>
        <w:tcBorders>
          <w:top w:val="single" w:sz="4" w:space="0" w:color="37ADFF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EB9A7A" w:themeColor="accent4" w:themeTint="99"/>
        <w:left w:val="single" w:sz="4" w:space="0" w:color="EB9A7A" w:themeColor="accent4" w:themeTint="99"/>
        <w:bottom w:val="single" w:sz="4" w:space="0" w:color="EB9A7A" w:themeColor="accent4" w:themeTint="99"/>
        <w:right w:val="single" w:sz="4" w:space="0" w:color="EB9A7A" w:themeColor="accent4" w:themeTint="99"/>
        <w:insideH w:val="single" w:sz="4" w:space="0" w:color="EB9A7A" w:themeColor="accent4" w:themeTint="99"/>
        <w:insideV w:val="single" w:sz="4" w:space="0" w:color="EB9A7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  <w:tblStylePr w:type="neCell">
      <w:tblPr/>
      <w:tcPr>
        <w:tcBorders>
          <w:bottom w:val="single" w:sz="4" w:space="0" w:color="EB9A7A" w:themeColor="accent4" w:themeTint="99"/>
        </w:tcBorders>
      </w:tcPr>
    </w:tblStylePr>
    <w:tblStylePr w:type="nwCell">
      <w:tblPr/>
      <w:tcPr>
        <w:tcBorders>
          <w:bottom w:val="single" w:sz="4" w:space="0" w:color="EB9A7A" w:themeColor="accent4" w:themeTint="99"/>
        </w:tcBorders>
      </w:tcPr>
    </w:tblStylePr>
    <w:tblStylePr w:type="seCell">
      <w:tblPr/>
      <w:tcPr>
        <w:tcBorders>
          <w:top w:val="single" w:sz="4" w:space="0" w:color="EB9A7A" w:themeColor="accent4" w:themeTint="99"/>
        </w:tcBorders>
      </w:tcPr>
    </w:tblStylePr>
    <w:tblStylePr w:type="swCell">
      <w:tblPr/>
      <w:tcPr>
        <w:tcBorders>
          <w:top w:val="single" w:sz="4" w:space="0" w:color="EB9A7A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A17CCC" w:themeColor="accent5" w:themeTint="99"/>
        <w:left w:val="single" w:sz="4" w:space="0" w:color="A17CCC" w:themeColor="accent5" w:themeTint="99"/>
        <w:bottom w:val="single" w:sz="4" w:space="0" w:color="A17CCC" w:themeColor="accent5" w:themeTint="99"/>
        <w:right w:val="single" w:sz="4" w:space="0" w:color="A17CCC" w:themeColor="accent5" w:themeTint="99"/>
        <w:insideH w:val="single" w:sz="4" w:space="0" w:color="A17CCC" w:themeColor="accent5" w:themeTint="99"/>
        <w:insideV w:val="single" w:sz="4" w:space="0" w:color="A17CC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  <w:tblStylePr w:type="neCell">
      <w:tblPr/>
      <w:tcPr>
        <w:tcBorders>
          <w:bottom w:val="single" w:sz="4" w:space="0" w:color="A17CCC" w:themeColor="accent5" w:themeTint="99"/>
        </w:tcBorders>
      </w:tcPr>
    </w:tblStylePr>
    <w:tblStylePr w:type="nwCell">
      <w:tblPr/>
      <w:tcPr>
        <w:tcBorders>
          <w:bottom w:val="single" w:sz="4" w:space="0" w:color="A17CCC" w:themeColor="accent5" w:themeTint="99"/>
        </w:tcBorders>
      </w:tcPr>
    </w:tblStylePr>
    <w:tblStylePr w:type="seCell">
      <w:tblPr/>
      <w:tcPr>
        <w:tcBorders>
          <w:top w:val="single" w:sz="4" w:space="0" w:color="A17CCC" w:themeColor="accent5" w:themeTint="99"/>
        </w:tcBorders>
      </w:tcPr>
    </w:tblStylePr>
    <w:tblStylePr w:type="swCell">
      <w:tblPr/>
      <w:tcPr>
        <w:tcBorders>
          <w:top w:val="single" w:sz="4" w:space="0" w:color="A17CC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AD088" w:themeColor="accent6" w:themeTint="99"/>
        <w:left w:val="single" w:sz="4" w:space="0" w:color="FAD088" w:themeColor="accent6" w:themeTint="99"/>
        <w:bottom w:val="single" w:sz="4" w:space="0" w:color="FAD088" w:themeColor="accent6" w:themeTint="99"/>
        <w:right w:val="single" w:sz="4" w:space="0" w:color="FAD088" w:themeColor="accent6" w:themeTint="99"/>
        <w:insideH w:val="single" w:sz="4" w:space="0" w:color="FAD088" w:themeColor="accent6" w:themeTint="99"/>
        <w:insideV w:val="single" w:sz="4" w:space="0" w:color="FAD088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  <w:tblStylePr w:type="neCell">
      <w:tblPr/>
      <w:tcPr>
        <w:tcBorders>
          <w:bottom w:val="single" w:sz="4" w:space="0" w:color="FAD088" w:themeColor="accent6" w:themeTint="99"/>
        </w:tcBorders>
      </w:tcPr>
    </w:tblStylePr>
    <w:tblStylePr w:type="nwCell">
      <w:tblPr/>
      <w:tcPr>
        <w:tcBorders>
          <w:bottom w:val="single" w:sz="4" w:space="0" w:color="FAD088" w:themeColor="accent6" w:themeTint="99"/>
        </w:tcBorders>
      </w:tcPr>
    </w:tblStylePr>
    <w:tblStylePr w:type="seCell">
      <w:tblPr/>
      <w:tcPr>
        <w:tcBorders>
          <w:top w:val="single" w:sz="4" w:space="0" w:color="FAD088" w:themeColor="accent6" w:themeTint="99"/>
        </w:tcBorders>
      </w:tcPr>
    </w:tblStylePr>
    <w:tblStylePr w:type="swCell">
      <w:tblPr/>
      <w:tcPr>
        <w:tcBorders>
          <w:top w:val="single" w:sz="4" w:space="0" w:color="FAD088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83728" w:themeColor="accent1" w:themeTint="99"/>
        <w:left w:val="single" w:sz="4" w:space="0" w:color="F83728" w:themeColor="accent1" w:themeTint="99"/>
        <w:bottom w:val="single" w:sz="4" w:space="0" w:color="F83728" w:themeColor="accent1" w:themeTint="99"/>
        <w:right w:val="single" w:sz="4" w:space="0" w:color="F83728" w:themeColor="accent1" w:themeTint="99"/>
        <w:insideH w:val="single" w:sz="4" w:space="0" w:color="F83728" w:themeColor="accent1" w:themeTint="99"/>
        <w:insideV w:val="single" w:sz="4" w:space="0" w:color="F8372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B0E04" w:themeColor="accent1"/>
          <w:left w:val="single" w:sz="4" w:space="0" w:color="8B0E04" w:themeColor="accent1"/>
          <w:bottom w:val="single" w:sz="4" w:space="0" w:color="8B0E04" w:themeColor="accent1"/>
          <w:right w:val="single" w:sz="4" w:space="0" w:color="8B0E04" w:themeColor="accent1"/>
          <w:insideH w:val="nil"/>
          <w:insideV w:val="nil"/>
        </w:tcBorders>
        <w:shd w:val="clear" w:color="auto" w:fill="8B0E04" w:themeFill="accent1"/>
      </w:tcPr>
    </w:tblStylePr>
    <w:tblStylePr w:type="lastRow">
      <w:rPr>
        <w:b/>
        <w:bCs/>
      </w:rPr>
      <w:tblPr/>
      <w:tcPr>
        <w:tcBorders>
          <w:top w:val="double" w:sz="4" w:space="0" w:color="8B0E0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CCA7F" w:themeColor="accent2" w:themeTint="99"/>
        <w:left w:val="single" w:sz="4" w:space="0" w:color="6CCA7F" w:themeColor="accent2" w:themeTint="99"/>
        <w:bottom w:val="single" w:sz="4" w:space="0" w:color="6CCA7F" w:themeColor="accent2" w:themeTint="99"/>
        <w:right w:val="single" w:sz="4" w:space="0" w:color="6CCA7F" w:themeColor="accent2" w:themeTint="99"/>
        <w:insideH w:val="single" w:sz="4" w:space="0" w:color="6CCA7F" w:themeColor="accent2" w:themeTint="99"/>
        <w:insideV w:val="single" w:sz="4" w:space="0" w:color="6CCA7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F8440" w:themeColor="accent2"/>
          <w:left w:val="single" w:sz="4" w:space="0" w:color="2F8440" w:themeColor="accent2"/>
          <w:bottom w:val="single" w:sz="4" w:space="0" w:color="2F8440" w:themeColor="accent2"/>
          <w:right w:val="single" w:sz="4" w:space="0" w:color="2F8440" w:themeColor="accent2"/>
          <w:insideH w:val="nil"/>
          <w:insideV w:val="nil"/>
        </w:tcBorders>
        <w:shd w:val="clear" w:color="auto" w:fill="2F8440" w:themeFill="accent2"/>
      </w:tcPr>
    </w:tblStylePr>
    <w:tblStylePr w:type="lastRow">
      <w:rPr>
        <w:b/>
        <w:bCs/>
      </w:rPr>
      <w:tblPr/>
      <w:tcPr>
        <w:tcBorders>
          <w:top w:val="double" w:sz="4" w:space="0" w:color="2F84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37ADFF" w:themeColor="accent3" w:themeTint="99"/>
        <w:left w:val="single" w:sz="4" w:space="0" w:color="37ADFF" w:themeColor="accent3" w:themeTint="99"/>
        <w:bottom w:val="single" w:sz="4" w:space="0" w:color="37ADFF" w:themeColor="accent3" w:themeTint="99"/>
        <w:right w:val="single" w:sz="4" w:space="0" w:color="37ADFF" w:themeColor="accent3" w:themeTint="99"/>
        <w:insideH w:val="single" w:sz="4" w:space="0" w:color="37ADFF" w:themeColor="accent3" w:themeTint="99"/>
        <w:insideV w:val="single" w:sz="4" w:space="0" w:color="37ADFF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6AB2" w:themeColor="accent3"/>
          <w:left w:val="single" w:sz="4" w:space="0" w:color="006AB2" w:themeColor="accent3"/>
          <w:bottom w:val="single" w:sz="4" w:space="0" w:color="006AB2" w:themeColor="accent3"/>
          <w:right w:val="single" w:sz="4" w:space="0" w:color="006AB2" w:themeColor="accent3"/>
          <w:insideH w:val="nil"/>
          <w:insideV w:val="nil"/>
        </w:tcBorders>
        <w:shd w:val="clear" w:color="auto" w:fill="006AB2" w:themeFill="accent3"/>
      </w:tcPr>
    </w:tblStylePr>
    <w:tblStylePr w:type="lastRow">
      <w:rPr>
        <w:b/>
        <w:bCs/>
      </w:rPr>
      <w:tblPr/>
      <w:tcPr>
        <w:tcBorders>
          <w:top w:val="double" w:sz="4" w:space="0" w:color="006AB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EB9A7A" w:themeColor="accent4" w:themeTint="99"/>
        <w:left w:val="single" w:sz="4" w:space="0" w:color="EB9A7A" w:themeColor="accent4" w:themeTint="99"/>
        <w:bottom w:val="single" w:sz="4" w:space="0" w:color="EB9A7A" w:themeColor="accent4" w:themeTint="99"/>
        <w:right w:val="single" w:sz="4" w:space="0" w:color="EB9A7A" w:themeColor="accent4" w:themeTint="99"/>
        <w:insideH w:val="single" w:sz="4" w:space="0" w:color="EB9A7A" w:themeColor="accent4" w:themeTint="99"/>
        <w:insideV w:val="single" w:sz="4" w:space="0" w:color="EB9A7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E5823" w:themeColor="accent4"/>
          <w:left w:val="single" w:sz="4" w:space="0" w:color="DE5823" w:themeColor="accent4"/>
          <w:bottom w:val="single" w:sz="4" w:space="0" w:color="DE5823" w:themeColor="accent4"/>
          <w:right w:val="single" w:sz="4" w:space="0" w:color="DE5823" w:themeColor="accent4"/>
          <w:insideH w:val="nil"/>
          <w:insideV w:val="nil"/>
        </w:tcBorders>
        <w:shd w:val="clear" w:color="auto" w:fill="DE5823" w:themeFill="accent4"/>
      </w:tcPr>
    </w:tblStylePr>
    <w:tblStylePr w:type="lastRow">
      <w:rPr>
        <w:b/>
        <w:bCs/>
      </w:rPr>
      <w:tblPr/>
      <w:tcPr>
        <w:tcBorders>
          <w:top w:val="double" w:sz="4" w:space="0" w:color="DE58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A17CCC" w:themeColor="accent5" w:themeTint="99"/>
        <w:left w:val="single" w:sz="4" w:space="0" w:color="A17CCC" w:themeColor="accent5" w:themeTint="99"/>
        <w:bottom w:val="single" w:sz="4" w:space="0" w:color="A17CCC" w:themeColor="accent5" w:themeTint="99"/>
        <w:right w:val="single" w:sz="4" w:space="0" w:color="A17CCC" w:themeColor="accent5" w:themeTint="99"/>
        <w:insideH w:val="single" w:sz="4" w:space="0" w:color="A17CCC" w:themeColor="accent5" w:themeTint="99"/>
        <w:insideV w:val="single" w:sz="4" w:space="0" w:color="A17CC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53A95" w:themeColor="accent5"/>
          <w:left w:val="single" w:sz="4" w:space="0" w:color="653A95" w:themeColor="accent5"/>
          <w:bottom w:val="single" w:sz="4" w:space="0" w:color="653A95" w:themeColor="accent5"/>
          <w:right w:val="single" w:sz="4" w:space="0" w:color="653A95" w:themeColor="accent5"/>
          <w:insideH w:val="nil"/>
          <w:insideV w:val="nil"/>
        </w:tcBorders>
        <w:shd w:val="clear" w:color="auto" w:fill="653A95" w:themeFill="accent5"/>
      </w:tcPr>
    </w:tblStylePr>
    <w:tblStylePr w:type="lastRow">
      <w:rPr>
        <w:b/>
        <w:bCs/>
      </w:rPr>
      <w:tblPr/>
      <w:tcPr>
        <w:tcBorders>
          <w:top w:val="double" w:sz="4" w:space="0" w:color="653A9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AD088" w:themeColor="accent6" w:themeTint="99"/>
        <w:left w:val="single" w:sz="4" w:space="0" w:color="FAD088" w:themeColor="accent6" w:themeTint="99"/>
        <w:bottom w:val="single" w:sz="4" w:space="0" w:color="FAD088" w:themeColor="accent6" w:themeTint="99"/>
        <w:right w:val="single" w:sz="4" w:space="0" w:color="FAD088" w:themeColor="accent6" w:themeTint="99"/>
        <w:insideH w:val="single" w:sz="4" w:space="0" w:color="FAD088" w:themeColor="accent6" w:themeTint="99"/>
        <w:insideV w:val="single" w:sz="4" w:space="0" w:color="FAD088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B239" w:themeColor="accent6"/>
          <w:left w:val="single" w:sz="4" w:space="0" w:color="F7B239" w:themeColor="accent6"/>
          <w:bottom w:val="single" w:sz="4" w:space="0" w:color="F7B239" w:themeColor="accent6"/>
          <w:right w:val="single" w:sz="4" w:space="0" w:color="F7B239" w:themeColor="accent6"/>
          <w:insideH w:val="nil"/>
          <w:insideV w:val="nil"/>
        </w:tcBorders>
        <w:shd w:val="clear" w:color="auto" w:fill="F7B239" w:themeFill="accent6"/>
      </w:tcPr>
    </w:tblStylePr>
    <w:tblStylePr w:type="lastRow">
      <w:rPr>
        <w:b/>
        <w:bCs/>
      </w:rPr>
      <w:tblPr/>
      <w:tcPr>
        <w:tcBorders>
          <w:top w:val="double" w:sz="4" w:space="0" w:color="F7B23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BCB7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B0E0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B0E0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B0E0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B0E04" w:themeFill="accent1"/>
      </w:tcPr>
    </w:tblStylePr>
    <w:tblStylePr w:type="band1Vert">
      <w:tblPr/>
      <w:tcPr>
        <w:shd w:val="clear" w:color="auto" w:fill="FB7970" w:themeFill="accent1" w:themeFillTint="66"/>
      </w:tcPr>
    </w:tblStylePr>
    <w:tblStylePr w:type="band1Horz">
      <w:tblPr/>
      <w:tcPr>
        <w:shd w:val="clear" w:color="auto" w:fill="FB7970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EEDD4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F8440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F8440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F844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F8440" w:themeFill="accent2"/>
      </w:tcPr>
    </w:tblStylePr>
    <w:tblStylePr w:type="band1Vert">
      <w:tblPr/>
      <w:tcPr>
        <w:shd w:val="clear" w:color="auto" w:fill="9DDCA9" w:themeFill="accent2" w:themeFillTint="66"/>
      </w:tcPr>
    </w:tblStylePr>
    <w:tblStylePr w:type="band1Horz">
      <w:tblPr/>
      <w:tcPr>
        <w:shd w:val="clear" w:color="auto" w:fill="9DDCA9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CE3FF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6AB2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6AB2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6AB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6AB2" w:themeFill="accent3"/>
      </w:tcPr>
    </w:tblStylePr>
    <w:tblStylePr w:type="band1Vert">
      <w:tblPr/>
      <w:tcPr>
        <w:shd w:val="clear" w:color="auto" w:fill="7AC8FF" w:themeFill="accent3" w:themeFillTint="66"/>
      </w:tcPr>
    </w:tblStylePr>
    <w:tblStylePr w:type="band1Horz">
      <w:tblPr/>
      <w:tcPr>
        <w:shd w:val="clear" w:color="auto" w:fill="7AC8FF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DDD2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E582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E582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E582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E5823" w:themeFill="accent4"/>
      </w:tcPr>
    </w:tblStylePr>
    <w:tblStylePr w:type="band1Vert">
      <w:tblPr/>
      <w:tcPr>
        <w:shd w:val="clear" w:color="auto" w:fill="F1BCA6" w:themeFill="accent4" w:themeFillTint="66"/>
      </w:tcPr>
    </w:tblStylePr>
    <w:tblStylePr w:type="band1Horz">
      <w:tblPr/>
      <w:tcPr>
        <w:shd w:val="clear" w:color="auto" w:fill="F1BCA6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D3E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3A9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3A9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3A9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3A95" w:themeFill="accent5"/>
      </w:tcPr>
    </w:tblStylePr>
    <w:tblStylePr w:type="band1Vert">
      <w:tblPr/>
      <w:tcPr>
        <w:shd w:val="clear" w:color="auto" w:fill="C0A7DD" w:themeFill="accent5" w:themeFillTint="66"/>
      </w:tcPr>
    </w:tblStylePr>
    <w:tblStylePr w:type="band1Horz">
      <w:tblPr/>
      <w:tcPr>
        <w:shd w:val="clear" w:color="auto" w:fill="C0A7DD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FD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B239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B239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B23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B239" w:themeFill="accent6"/>
      </w:tcPr>
    </w:tblStylePr>
    <w:tblStylePr w:type="band1Vert">
      <w:tblPr/>
      <w:tcPr>
        <w:shd w:val="clear" w:color="auto" w:fill="FBDFAF" w:themeFill="accent6" w:themeFillTint="66"/>
      </w:tcPr>
    </w:tblStylePr>
    <w:tblStylePr w:type="band1Horz">
      <w:tblPr/>
      <w:tcPr>
        <w:shd w:val="clear" w:color="auto" w:fill="FBDFA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8A5513"/>
    <w:pPr>
      <w:spacing w:after="0" w:line="240" w:lineRule="auto"/>
    </w:pPr>
    <w:rPr>
      <w:color w:val="670A03" w:themeColor="accent1" w:themeShade="BF"/>
    </w:rPr>
    <w:tblPr>
      <w:tblStyleRowBandSize w:val="1"/>
      <w:tblStyleColBandSize w:val="1"/>
      <w:tblBorders>
        <w:top w:val="single" w:sz="4" w:space="0" w:color="F83728" w:themeColor="accent1" w:themeTint="99"/>
        <w:left w:val="single" w:sz="4" w:space="0" w:color="F83728" w:themeColor="accent1" w:themeTint="99"/>
        <w:bottom w:val="single" w:sz="4" w:space="0" w:color="F83728" w:themeColor="accent1" w:themeTint="99"/>
        <w:right w:val="single" w:sz="4" w:space="0" w:color="F83728" w:themeColor="accent1" w:themeTint="99"/>
        <w:insideH w:val="single" w:sz="4" w:space="0" w:color="F83728" w:themeColor="accent1" w:themeTint="99"/>
        <w:insideV w:val="single" w:sz="4" w:space="0" w:color="F8372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8372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8372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8A5513"/>
    <w:pPr>
      <w:spacing w:after="0" w:line="240" w:lineRule="auto"/>
    </w:pPr>
    <w:rPr>
      <w:color w:val="236230" w:themeColor="accent2" w:themeShade="BF"/>
    </w:rPr>
    <w:tblPr>
      <w:tblStyleRowBandSize w:val="1"/>
      <w:tblStyleColBandSize w:val="1"/>
      <w:tblBorders>
        <w:top w:val="single" w:sz="4" w:space="0" w:color="6CCA7F" w:themeColor="accent2" w:themeTint="99"/>
        <w:left w:val="single" w:sz="4" w:space="0" w:color="6CCA7F" w:themeColor="accent2" w:themeTint="99"/>
        <w:bottom w:val="single" w:sz="4" w:space="0" w:color="6CCA7F" w:themeColor="accent2" w:themeTint="99"/>
        <w:right w:val="single" w:sz="4" w:space="0" w:color="6CCA7F" w:themeColor="accent2" w:themeTint="99"/>
        <w:insideH w:val="single" w:sz="4" w:space="0" w:color="6CCA7F" w:themeColor="accent2" w:themeTint="99"/>
        <w:insideV w:val="single" w:sz="4" w:space="0" w:color="6CCA7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6CCA7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CCA7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8A5513"/>
    <w:pPr>
      <w:spacing w:after="0" w:line="240" w:lineRule="auto"/>
    </w:pPr>
    <w:rPr>
      <w:color w:val="004E85" w:themeColor="accent3" w:themeShade="BF"/>
    </w:rPr>
    <w:tblPr>
      <w:tblStyleRowBandSize w:val="1"/>
      <w:tblStyleColBandSize w:val="1"/>
      <w:tblBorders>
        <w:top w:val="single" w:sz="4" w:space="0" w:color="37ADFF" w:themeColor="accent3" w:themeTint="99"/>
        <w:left w:val="single" w:sz="4" w:space="0" w:color="37ADFF" w:themeColor="accent3" w:themeTint="99"/>
        <w:bottom w:val="single" w:sz="4" w:space="0" w:color="37ADFF" w:themeColor="accent3" w:themeTint="99"/>
        <w:right w:val="single" w:sz="4" w:space="0" w:color="37ADFF" w:themeColor="accent3" w:themeTint="99"/>
        <w:insideH w:val="single" w:sz="4" w:space="0" w:color="37ADFF" w:themeColor="accent3" w:themeTint="99"/>
        <w:insideV w:val="single" w:sz="4" w:space="0" w:color="37ADFF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37ADFF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37ADF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8A5513"/>
    <w:pPr>
      <w:spacing w:after="0" w:line="240" w:lineRule="auto"/>
    </w:pPr>
    <w:rPr>
      <w:color w:val="A74119" w:themeColor="accent4" w:themeShade="BF"/>
    </w:rPr>
    <w:tblPr>
      <w:tblStyleRowBandSize w:val="1"/>
      <w:tblStyleColBandSize w:val="1"/>
      <w:tblBorders>
        <w:top w:val="single" w:sz="4" w:space="0" w:color="EB9A7A" w:themeColor="accent4" w:themeTint="99"/>
        <w:left w:val="single" w:sz="4" w:space="0" w:color="EB9A7A" w:themeColor="accent4" w:themeTint="99"/>
        <w:bottom w:val="single" w:sz="4" w:space="0" w:color="EB9A7A" w:themeColor="accent4" w:themeTint="99"/>
        <w:right w:val="single" w:sz="4" w:space="0" w:color="EB9A7A" w:themeColor="accent4" w:themeTint="99"/>
        <w:insideH w:val="single" w:sz="4" w:space="0" w:color="EB9A7A" w:themeColor="accent4" w:themeTint="99"/>
        <w:insideV w:val="single" w:sz="4" w:space="0" w:color="EB9A7A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B9A7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B9A7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8A5513"/>
    <w:pPr>
      <w:spacing w:after="0" w:line="240" w:lineRule="auto"/>
    </w:pPr>
    <w:rPr>
      <w:color w:val="4B2B6F" w:themeColor="accent5" w:themeShade="BF"/>
    </w:rPr>
    <w:tblPr>
      <w:tblStyleRowBandSize w:val="1"/>
      <w:tblStyleColBandSize w:val="1"/>
      <w:tblBorders>
        <w:top w:val="single" w:sz="4" w:space="0" w:color="A17CCC" w:themeColor="accent5" w:themeTint="99"/>
        <w:left w:val="single" w:sz="4" w:space="0" w:color="A17CCC" w:themeColor="accent5" w:themeTint="99"/>
        <w:bottom w:val="single" w:sz="4" w:space="0" w:color="A17CCC" w:themeColor="accent5" w:themeTint="99"/>
        <w:right w:val="single" w:sz="4" w:space="0" w:color="A17CCC" w:themeColor="accent5" w:themeTint="99"/>
        <w:insideH w:val="single" w:sz="4" w:space="0" w:color="A17CCC" w:themeColor="accent5" w:themeTint="99"/>
        <w:insideV w:val="single" w:sz="4" w:space="0" w:color="A17CC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A17CC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17CC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8A5513"/>
    <w:pPr>
      <w:spacing w:after="0" w:line="240" w:lineRule="auto"/>
    </w:pPr>
    <w:rPr>
      <w:color w:val="DA8E09" w:themeColor="accent6" w:themeShade="BF"/>
    </w:rPr>
    <w:tblPr>
      <w:tblStyleRowBandSize w:val="1"/>
      <w:tblStyleColBandSize w:val="1"/>
      <w:tblBorders>
        <w:top w:val="single" w:sz="4" w:space="0" w:color="FAD088" w:themeColor="accent6" w:themeTint="99"/>
        <w:left w:val="single" w:sz="4" w:space="0" w:color="FAD088" w:themeColor="accent6" w:themeTint="99"/>
        <w:bottom w:val="single" w:sz="4" w:space="0" w:color="FAD088" w:themeColor="accent6" w:themeTint="99"/>
        <w:right w:val="single" w:sz="4" w:space="0" w:color="FAD088" w:themeColor="accent6" w:themeTint="99"/>
        <w:insideH w:val="single" w:sz="4" w:space="0" w:color="FAD088" w:themeColor="accent6" w:themeTint="99"/>
        <w:insideV w:val="single" w:sz="4" w:space="0" w:color="FAD088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D088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D08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8A5513"/>
    <w:pPr>
      <w:spacing w:after="0" w:line="240" w:lineRule="auto"/>
    </w:pPr>
    <w:rPr>
      <w:color w:val="670A03" w:themeColor="accent1" w:themeShade="BF"/>
    </w:rPr>
    <w:tblPr>
      <w:tblStyleRowBandSize w:val="1"/>
      <w:tblStyleColBandSize w:val="1"/>
      <w:tblBorders>
        <w:top w:val="single" w:sz="4" w:space="0" w:color="F83728" w:themeColor="accent1" w:themeTint="99"/>
        <w:left w:val="single" w:sz="4" w:space="0" w:color="F83728" w:themeColor="accent1" w:themeTint="99"/>
        <w:bottom w:val="single" w:sz="4" w:space="0" w:color="F83728" w:themeColor="accent1" w:themeTint="99"/>
        <w:right w:val="single" w:sz="4" w:space="0" w:color="F83728" w:themeColor="accent1" w:themeTint="99"/>
        <w:insideH w:val="single" w:sz="4" w:space="0" w:color="F83728" w:themeColor="accent1" w:themeTint="99"/>
        <w:insideV w:val="single" w:sz="4" w:space="0" w:color="F8372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  <w:tblStylePr w:type="neCell">
      <w:tblPr/>
      <w:tcPr>
        <w:tcBorders>
          <w:bottom w:val="single" w:sz="4" w:space="0" w:color="F83728" w:themeColor="accent1" w:themeTint="99"/>
        </w:tcBorders>
      </w:tcPr>
    </w:tblStylePr>
    <w:tblStylePr w:type="nwCell">
      <w:tblPr/>
      <w:tcPr>
        <w:tcBorders>
          <w:bottom w:val="single" w:sz="4" w:space="0" w:color="F83728" w:themeColor="accent1" w:themeTint="99"/>
        </w:tcBorders>
      </w:tcPr>
    </w:tblStylePr>
    <w:tblStylePr w:type="seCell">
      <w:tblPr/>
      <w:tcPr>
        <w:tcBorders>
          <w:top w:val="single" w:sz="4" w:space="0" w:color="F83728" w:themeColor="accent1" w:themeTint="99"/>
        </w:tcBorders>
      </w:tcPr>
    </w:tblStylePr>
    <w:tblStylePr w:type="swCell">
      <w:tblPr/>
      <w:tcPr>
        <w:tcBorders>
          <w:top w:val="single" w:sz="4" w:space="0" w:color="F8372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8A5513"/>
    <w:pPr>
      <w:spacing w:after="0" w:line="240" w:lineRule="auto"/>
    </w:pPr>
    <w:rPr>
      <w:color w:val="236230" w:themeColor="accent2" w:themeShade="BF"/>
    </w:rPr>
    <w:tblPr>
      <w:tblStyleRowBandSize w:val="1"/>
      <w:tblStyleColBandSize w:val="1"/>
      <w:tblBorders>
        <w:top w:val="single" w:sz="4" w:space="0" w:color="6CCA7F" w:themeColor="accent2" w:themeTint="99"/>
        <w:left w:val="single" w:sz="4" w:space="0" w:color="6CCA7F" w:themeColor="accent2" w:themeTint="99"/>
        <w:bottom w:val="single" w:sz="4" w:space="0" w:color="6CCA7F" w:themeColor="accent2" w:themeTint="99"/>
        <w:right w:val="single" w:sz="4" w:space="0" w:color="6CCA7F" w:themeColor="accent2" w:themeTint="99"/>
        <w:insideH w:val="single" w:sz="4" w:space="0" w:color="6CCA7F" w:themeColor="accent2" w:themeTint="99"/>
        <w:insideV w:val="single" w:sz="4" w:space="0" w:color="6CCA7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  <w:tblStylePr w:type="neCell">
      <w:tblPr/>
      <w:tcPr>
        <w:tcBorders>
          <w:bottom w:val="single" w:sz="4" w:space="0" w:color="6CCA7F" w:themeColor="accent2" w:themeTint="99"/>
        </w:tcBorders>
      </w:tcPr>
    </w:tblStylePr>
    <w:tblStylePr w:type="nwCell">
      <w:tblPr/>
      <w:tcPr>
        <w:tcBorders>
          <w:bottom w:val="single" w:sz="4" w:space="0" w:color="6CCA7F" w:themeColor="accent2" w:themeTint="99"/>
        </w:tcBorders>
      </w:tcPr>
    </w:tblStylePr>
    <w:tblStylePr w:type="seCell">
      <w:tblPr/>
      <w:tcPr>
        <w:tcBorders>
          <w:top w:val="single" w:sz="4" w:space="0" w:color="6CCA7F" w:themeColor="accent2" w:themeTint="99"/>
        </w:tcBorders>
      </w:tcPr>
    </w:tblStylePr>
    <w:tblStylePr w:type="swCell">
      <w:tblPr/>
      <w:tcPr>
        <w:tcBorders>
          <w:top w:val="single" w:sz="4" w:space="0" w:color="6CCA7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8A5513"/>
    <w:pPr>
      <w:spacing w:after="0" w:line="240" w:lineRule="auto"/>
    </w:pPr>
    <w:rPr>
      <w:color w:val="004E85" w:themeColor="accent3" w:themeShade="BF"/>
    </w:rPr>
    <w:tblPr>
      <w:tblStyleRowBandSize w:val="1"/>
      <w:tblStyleColBandSize w:val="1"/>
      <w:tblBorders>
        <w:top w:val="single" w:sz="4" w:space="0" w:color="37ADFF" w:themeColor="accent3" w:themeTint="99"/>
        <w:left w:val="single" w:sz="4" w:space="0" w:color="37ADFF" w:themeColor="accent3" w:themeTint="99"/>
        <w:bottom w:val="single" w:sz="4" w:space="0" w:color="37ADFF" w:themeColor="accent3" w:themeTint="99"/>
        <w:right w:val="single" w:sz="4" w:space="0" w:color="37ADFF" w:themeColor="accent3" w:themeTint="99"/>
        <w:insideH w:val="single" w:sz="4" w:space="0" w:color="37ADFF" w:themeColor="accent3" w:themeTint="99"/>
        <w:insideV w:val="single" w:sz="4" w:space="0" w:color="37ADFF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  <w:tblStylePr w:type="neCell">
      <w:tblPr/>
      <w:tcPr>
        <w:tcBorders>
          <w:bottom w:val="single" w:sz="4" w:space="0" w:color="37ADFF" w:themeColor="accent3" w:themeTint="99"/>
        </w:tcBorders>
      </w:tcPr>
    </w:tblStylePr>
    <w:tblStylePr w:type="nwCell">
      <w:tblPr/>
      <w:tcPr>
        <w:tcBorders>
          <w:bottom w:val="single" w:sz="4" w:space="0" w:color="37ADFF" w:themeColor="accent3" w:themeTint="99"/>
        </w:tcBorders>
      </w:tcPr>
    </w:tblStylePr>
    <w:tblStylePr w:type="seCell">
      <w:tblPr/>
      <w:tcPr>
        <w:tcBorders>
          <w:top w:val="single" w:sz="4" w:space="0" w:color="37ADFF" w:themeColor="accent3" w:themeTint="99"/>
        </w:tcBorders>
      </w:tcPr>
    </w:tblStylePr>
    <w:tblStylePr w:type="swCell">
      <w:tblPr/>
      <w:tcPr>
        <w:tcBorders>
          <w:top w:val="single" w:sz="4" w:space="0" w:color="37ADFF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8A5513"/>
    <w:pPr>
      <w:spacing w:after="0" w:line="240" w:lineRule="auto"/>
    </w:pPr>
    <w:rPr>
      <w:color w:val="A74119" w:themeColor="accent4" w:themeShade="BF"/>
    </w:rPr>
    <w:tblPr>
      <w:tblStyleRowBandSize w:val="1"/>
      <w:tblStyleColBandSize w:val="1"/>
      <w:tblBorders>
        <w:top w:val="single" w:sz="4" w:space="0" w:color="EB9A7A" w:themeColor="accent4" w:themeTint="99"/>
        <w:left w:val="single" w:sz="4" w:space="0" w:color="EB9A7A" w:themeColor="accent4" w:themeTint="99"/>
        <w:bottom w:val="single" w:sz="4" w:space="0" w:color="EB9A7A" w:themeColor="accent4" w:themeTint="99"/>
        <w:right w:val="single" w:sz="4" w:space="0" w:color="EB9A7A" w:themeColor="accent4" w:themeTint="99"/>
        <w:insideH w:val="single" w:sz="4" w:space="0" w:color="EB9A7A" w:themeColor="accent4" w:themeTint="99"/>
        <w:insideV w:val="single" w:sz="4" w:space="0" w:color="EB9A7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  <w:tblStylePr w:type="neCell">
      <w:tblPr/>
      <w:tcPr>
        <w:tcBorders>
          <w:bottom w:val="single" w:sz="4" w:space="0" w:color="EB9A7A" w:themeColor="accent4" w:themeTint="99"/>
        </w:tcBorders>
      </w:tcPr>
    </w:tblStylePr>
    <w:tblStylePr w:type="nwCell">
      <w:tblPr/>
      <w:tcPr>
        <w:tcBorders>
          <w:bottom w:val="single" w:sz="4" w:space="0" w:color="EB9A7A" w:themeColor="accent4" w:themeTint="99"/>
        </w:tcBorders>
      </w:tcPr>
    </w:tblStylePr>
    <w:tblStylePr w:type="seCell">
      <w:tblPr/>
      <w:tcPr>
        <w:tcBorders>
          <w:top w:val="single" w:sz="4" w:space="0" w:color="EB9A7A" w:themeColor="accent4" w:themeTint="99"/>
        </w:tcBorders>
      </w:tcPr>
    </w:tblStylePr>
    <w:tblStylePr w:type="swCell">
      <w:tblPr/>
      <w:tcPr>
        <w:tcBorders>
          <w:top w:val="single" w:sz="4" w:space="0" w:color="EB9A7A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8A5513"/>
    <w:pPr>
      <w:spacing w:after="0" w:line="240" w:lineRule="auto"/>
    </w:pPr>
    <w:rPr>
      <w:color w:val="4B2B6F" w:themeColor="accent5" w:themeShade="BF"/>
    </w:rPr>
    <w:tblPr>
      <w:tblStyleRowBandSize w:val="1"/>
      <w:tblStyleColBandSize w:val="1"/>
      <w:tblBorders>
        <w:top w:val="single" w:sz="4" w:space="0" w:color="A17CCC" w:themeColor="accent5" w:themeTint="99"/>
        <w:left w:val="single" w:sz="4" w:space="0" w:color="A17CCC" w:themeColor="accent5" w:themeTint="99"/>
        <w:bottom w:val="single" w:sz="4" w:space="0" w:color="A17CCC" w:themeColor="accent5" w:themeTint="99"/>
        <w:right w:val="single" w:sz="4" w:space="0" w:color="A17CCC" w:themeColor="accent5" w:themeTint="99"/>
        <w:insideH w:val="single" w:sz="4" w:space="0" w:color="A17CCC" w:themeColor="accent5" w:themeTint="99"/>
        <w:insideV w:val="single" w:sz="4" w:space="0" w:color="A17CC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  <w:tblStylePr w:type="neCell">
      <w:tblPr/>
      <w:tcPr>
        <w:tcBorders>
          <w:bottom w:val="single" w:sz="4" w:space="0" w:color="A17CCC" w:themeColor="accent5" w:themeTint="99"/>
        </w:tcBorders>
      </w:tcPr>
    </w:tblStylePr>
    <w:tblStylePr w:type="nwCell">
      <w:tblPr/>
      <w:tcPr>
        <w:tcBorders>
          <w:bottom w:val="single" w:sz="4" w:space="0" w:color="A17CCC" w:themeColor="accent5" w:themeTint="99"/>
        </w:tcBorders>
      </w:tcPr>
    </w:tblStylePr>
    <w:tblStylePr w:type="seCell">
      <w:tblPr/>
      <w:tcPr>
        <w:tcBorders>
          <w:top w:val="single" w:sz="4" w:space="0" w:color="A17CCC" w:themeColor="accent5" w:themeTint="99"/>
        </w:tcBorders>
      </w:tcPr>
    </w:tblStylePr>
    <w:tblStylePr w:type="swCell">
      <w:tblPr/>
      <w:tcPr>
        <w:tcBorders>
          <w:top w:val="single" w:sz="4" w:space="0" w:color="A17CC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8A5513"/>
    <w:pPr>
      <w:spacing w:after="0" w:line="240" w:lineRule="auto"/>
    </w:pPr>
    <w:rPr>
      <w:color w:val="DA8E09" w:themeColor="accent6" w:themeShade="BF"/>
    </w:rPr>
    <w:tblPr>
      <w:tblStyleRowBandSize w:val="1"/>
      <w:tblStyleColBandSize w:val="1"/>
      <w:tblBorders>
        <w:top w:val="single" w:sz="4" w:space="0" w:color="FAD088" w:themeColor="accent6" w:themeTint="99"/>
        <w:left w:val="single" w:sz="4" w:space="0" w:color="FAD088" w:themeColor="accent6" w:themeTint="99"/>
        <w:bottom w:val="single" w:sz="4" w:space="0" w:color="FAD088" w:themeColor="accent6" w:themeTint="99"/>
        <w:right w:val="single" w:sz="4" w:space="0" w:color="FAD088" w:themeColor="accent6" w:themeTint="99"/>
        <w:insideH w:val="single" w:sz="4" w:space="0" w:color="FAD088" w:themeColor="accent6" w:themeTint="99"/>
        <w:insideV w:val="single" w:sz="4" w:space="0" w:color="FAD088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  <w:tblStylePr w:type="neCell">
      <w:tblPr/>
      <w:tcPr>
        <w:tcBorders>
          <w:bottom w:val="single" w:sz="4" w:space="0" w:color="FAD088" w:themeColor="accent6" w:themeTint="99"/>
        </w:tcBorders>
      </w:tcPr>
    </w:tblStylePr>
    <w:tblStylePr w:type="nwCell">
      <w:tblPr/>
      <w:tcPr>
        <w:tcBorders>
          <w:bottom w:val="single" w:sz="4" w:space="0" w:color="FAD088" w:themeColor="accent6" w:themeTint="99"/>
        </w:tcBorders>
      </w:tcPr>
    </w:tblStylePr>
    <w:tblStylePr w:type="seCell">
      <w:tblPr/>
      <w:tcPr>
        <w:tcBorders>
          <w:top w:val="single" w:sz="4" w:space="0" w:color="FAD088" w:themeColor="accent6" w:themeTint="99"/>
        </w:tcBorders>
      </w:tcPr>
    </w:tblStylePr>
    <w:tblStylePr w:type="swCell">
      <w:tblPr/>
      <w:tcPr>
        <w:tcBorders>
          <w:top w:val="single" w:sz="4" w:space="0" w:color="FAD088" w:themeColor="accent6" w:themeTint="99"/>
        </w:tcBorders>
      </w:tcPr>
    </w:tblStylePr>
  </w:style>
  <w:style w:type="character" w:customStyle="1" w:styleId="Hashtag1">
    <w:name w:val="Hashtag1"/>
    <w:basedOn w:val="DefaultParagraphFont"/>
    <w:uiPriority w:val="99"/>
    <w:semiHidden/>
    <w:unhideWhenUsed/>
    <w:rsid w:val="008A5513"/>
    <w:rPr>
      <w:color w:val="2B579A"/>
      <w:shd w:val="clear" w:color="auto" w:fill="E6E6E6"/>
    </w:rPr>
  </w:style>
  <w:style w:type="character" w:customStyle="1" w:styleId="Heading3Char">
    <w:name w:val="Heading 3 Char"/>
    <w:basedOn w:val="DefaultParagraphFont"/>
    <w:link w:val="Heading3"/>
    <w:uiPriority w:val="9"/>
    <w:rsid w:val="00F127B6"/>
    <w:rPr>
      <w:rFonts w:eastAsiaTheme="majorEastAsia" w:cstheme="majorBidi"/>
      <w:caps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F127B6"/>
    <w:rPr>
      <w:rFonts w:asciiTheme="majorHAnsi" w:eastAsiaTheme="majorEastAsia" w:hAnsiTheme="majorHAnsi" w:cstheme="majorBidi"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07117"/>
    <w:rPr>
      <w:rFonts w:asciiTheme="majorHAnsi" w:eastAsiaTheme="majorEastAsia" w:hAnsiTheme="majorHAnsi" w:cstheme="majorBidi"/>
      <w:color w:val="8B0E04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07117"/>
    <w:rPr>
      <w:rFonts w:asciiTheme="majorHAnsi" w:eastAsiaTheme="majorEastAsia" w:hAnsiTheme="majorHAnsi" w:cstheme="majorBidi"/>
      <w:i/>
      <w:color w:val="8B0E0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07117"/>
    <w:rPr>
      <w:rFonts w:asciiTheme="majorHAnsi" w:eastAsiaTheme="majorEastAsia" w:hAnsiTheme="majorHAnsi" w:cstheme="majorBidi"/>
      <w:b/>
      <w:i/>
      <w:iCs/>
      <w:color w:val="8B0E0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A5513"/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A5513"/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8A5513"/>
  </w:style>
  <w:style w:type="paragraph" w:styleId="HTMLAddress">
    <w:name w:val="HTML Address"/>
    <w:basedOn w:val="Normal"/>
    <w:link w:val="HTMLAddressChar"/>
    <w:uiPriority w:val="99"/>
    <w:semiHidden/>
    <w:unhideWhenUsed/>
    <w:rsid w:val="008A5513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A5513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8A5513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8A5513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8A5513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8A5513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A5513"/>
    <w:pPr>
      <w:spacing w:after="0"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A5513"/>
    <w:rPr>
      <w:rFonts w:ascii="Consolas" w:hAnsi="Consolas"/>
      <w:sz w:val="22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8A5513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8A5513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8A5513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8A5513"/>
    <w:rPr>
      <w:color w:val="006AB2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260" w:hanging="26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520" w:hanging="26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780" w:hanging="26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1040" w:hanging="26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1300" w:hanging="26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1560" w:hanging="26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1820" w:hanging="26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2080" w:hanging="26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8A5513"/>
    <w:pPr>
      <w:spacing w:after="0" w:line="240" w:lineRule="auto"/>
      <w:ind w:left="2340" w:hanging="26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A551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qFormat/>
    <w:rsid w:val="008A5513"/>
    <w:rPr>
      <w:i/>
      <w:iCs/>
      <w:color w:val="8B0E04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8A5513"/>
    <w:pPr>
      <w:pBdr>
        <w:top w:val="single" w:sz="4" w:space="10" w:color="8B0E04" w:themeColor="accent1"/>
        <w:bottom w:val="single" w:sz="4" w:space="10" w:color="8B0E04" w:themeColor="accent1"/>
      </w:pBdr>
      <w:spacing w:before="360" w:after="360"/>
      <w:ind w:left="864" w:right="864"/>
    </w:pPr>
    <w:rPr>
      <w:i/>
      <w:iCs/>
      <w:color w:val="8B0E0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8A5513"/>
    <w:rPr>
      <w:i/>
      <w:iCs/>
      <w:color w:val="8B0E04" w:themeColor="accent1"/>
    </w:rPr>
  </w:style>
  <w:style w:type="character" w:styleId="IntenseReference">
    <w:name w:val="Intense Reference"/>
    <w:basedOn w:val="DefaultParagraphFont"/>
    <w:uiPriority w:val="32"/>
    <w:semiHidden/>
    <w:qFormat/>
    <w:rsid w:val="008A5513"/>
    <w:rPr>
      <w:b/>
      <w:bCs/>
      <w:smallCaps/>
      <w:color w:val="8B0E04" w:themeColor="accent1"/>
      <w:spacing w:val="5"/>
    </w:rPr>
  </w:style>
  <w:style w:type="table" w:styleId="LightGrid">
    <w:name w:val="Light Grid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8B0E04" w:themeColor="accent1"/>
        <w:left w:val="single" w:sz="8" w:space="0" w:color="8B0E04" w:themeColor="accent1"/>
        <w:bottom w:val="single" w:sz="8" w:space="0" w:color="8B0E04" w:themeColor="accent1"/>
        <w:right w:val="single" w:sz="8" w:space="0" w:color="8B0E04" w:themeColor="accent1"/>
        <w:insideH w:val="single" w:sz="8" w:space="0" w:color="8B0E04" w:themeColor="accent1"/>
        <w:insideV w:val="single" w:sz="8" w:space="0" w:color="8B0E04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18" w:space="0" w:color="8B0E04" w:themeColor="accent1"/>
          <w:right w:val="single" w:sz="8" w:space="0" w:color="8B0E04" w:themeColor="accent1"/>
          <w:insideH w:val="nil"/>
          <w:insideV w:val="single" w:sz="8" w:space="0" w:color="8B0E04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  <w:insideH w:val="nil"/>
          <w:insideV w:val="single" w:sz="8" w:space="0" w:color="8B0E04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</w:tcBorders>
      </w:tcPr>
    </w:tblStylePr>
    <w:tblStylePr w:type="band1Vert"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</w:tcBorders>
        <w:shd w:val="clear" w:color="auto" w:fill="FCACA6" w:themeFill="accent1" w:themeFillTint="3F"/>
      </w:tcPr>
    </w:tblStylePr>
    <w:tblStylePr w:type="band1Horz"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  <w:insideV w:val="single" w:sz="8" w:space="0" w:color="8B0E04" w:themeColor="accent1"/>
        </w:tcBorders>
        <w:shd w:val="clear" w:color="auto" w:fill="FCACA6" w:themeFill="accent1" w:themeFillTint="3F"/>
      </w:tcPr>
    </w:tblStylePr>
    <w:tblStylePr w:type="band2Horz"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  <w:insideV w:val="single" w:sz="8" w:space="0" w:color="8B0E04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2F8440" w:themeColor="accent2"/>
        <w:left w:val="single" w:sz="8" w:space="0" w:color="2F8440" w:themeColor="accent2"/>
        <w:bottom w:val="single" w:sz="8" w:space="0" w:color="2F8440" w:themeColor="accent2"/>
        <w:right w:val="single" w:sz="8" w:space="0" w:color="2F8440" w:themeColor="accent2"/>
        <w:insideH w:val="single" w:sz="8" w:space="0" w:color="2F8440" w:themeColor="accent2"/>
        <w:insideV w:val="single" w:sz="8" w:space="0" w:color="2F8440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18" w:space="0" w:color="2F8440" w:themeColor="accent2"/>
          <w:right w:val="single" w:sz="8" w:space="0" w:color="2F8440" w:themeColor="accent2"/>
          <w:insideH w:val="nil"/>
          <w:insideV w:val="single" w:sz="8" w:space="0" w:color="2F8440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  <w:insideH w:val="nil"/>
          <w:insideV w:val="single" w:sz="8" w:space="0" w:color="2F8440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</w:tcBorders>
      </w:tcPr>
    </w:tblStylePr>
    <w:tblStylePr w:type="band1Vert"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</w:tcBorders>
        <w:shd w:val="clear" w:color="auto" w:fill="C2E9CA" w:themeFill="accent2" w:themeFillTint="3F"/>
      </w:tcPr>
    </w:tblStylePr>
    <w:tblStylePr w:type="band1Horz"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  <w:insideV w:val="single" w:sz="8" w:space="0" w:color="2F8440" w:themeColor="accent2"/>
        </w:tcBorders>
        <w:shd w:val="clear" w:color="auto" w:fill="C2E9CA" w:themeFill="accent2" w:themeFillTint="3F"/>
      </w:tcPr>
    </w:tblStylePr>
    <w:tblStylePr w:type="band2Horz"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  <w:insideV w:val="single" w:sz="8" w:space="0" w:color="2F8440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06AB2" w:themeColor="accent3"/>
        <w:left w:val="single" w:sz="8" w:space="0" w:color="006AB2" w:themeColor="accent3"/>
        <w:bottom w:val="single" w:sz="8" w:space="0" w:color="006AB2" w:themeColor="accent3"/>
        <w:right w:val="single" w:sz="8" w:space="0" w:color="006AB2" w:themeColor="accent3"/>
        <w:insideH w:val="single" w:sz="8" w:space="0" w:color="006AB2" w:themeColor="accent3"/>
        <w:insideV w:val="single" w:sz="8" w:space="0" w:color="006AB2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18" w:space="0" w:color="006AB2" w:themeColor="accent3"/>
          <w:right w:val="single" w:sz="8" w:space="0" w:color="006AB2" w:themeColor="accent3"/>
          <w:insideH w:val="nil"/>
          <w:insideV w:val="single" w:sz="8" w:space="0" w:color="006AB2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  <w:insideH w:val="nil"/>
          <w:insideV w:val="single" w:sz="8" w:space="0" w:color="006AB2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</w:tcBorders>
      </w:tcPr>
    </w:tblStylePr>
    <w:tblStylePr w:type="band1Vert"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</w:tcBorders>
        <w:shd w:val="clear" w:color="auto" w:fill="ACDDFF" w:themeFill="accent3" w:themeFillTint="3F"/>
      </w:tcPr>
    </w:tblStylePr>
    <w:tblStylePr w:type="band1Horz"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  <w:insideV w:val="single" w:sz="8" w:space="0" w:color="006AB2" w:themeColor="accent3"/>
        </w:tcBorders>
        <w:shd w:val="clear" w:color="auto" w:fill="ACDDFF" w:themeFill="accent3" w:themeFillTint="3F"/>
      </w:tcPr>
    </w:tblStylePr>
    <w:tblStylePr w:type="band2Horz"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  <w:insideV w:val="single" w:sz="8" w:space="0" w:color="006AB2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DE5823" w:themeColor="accent4"/>
        <w:left w:val="single" w:sz="8" w:space="0" w:color="DE5823" w:themeColor="accent4"/>
        <w:bottom w:val="single" w:sz="8" w:space="0" w:color="DE5823" w:themeColor="accent4"/>
        <w:right w:val="single" w:sz="8" w:space="0" w:color="DE5823" w:themeColor="accent4"/>
        <w:insideH w:val="single" w:sz="8" w:space="0" w:color="DE5823" w:themeColor="accent4"/>
        <w:insideV w:val="single" w:sz="8" w:space="0" w:color="DE5823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18" w:space="0" w:color="DE5823" w:themeColor="accent4"/>
          <w:right w:val="single" w:sz="8" w:space="0" w:color="DE5823" w:themeColor="accent4"/>
          <w:insideH w:val="nil"/>
          <w:insideV w:val="single" w:sz="8" w:space="0" w:color="DE5823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  <w:insideH w:val="nil"/>
          <w:insideV w:val="single" w:sz="8" w:space="0" w:color="DE5823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</w:tcBorders>
      </w:tcPr>
    </w:tblStylePr>
    <w:tblStylePr w:type="band1Vert"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</w:tcBorders>
        <w:shd w:val="clear" w:color="auto" w:fill="F6D5C8" w:themeFill="accent4" w:themeFillTint="3F"/>
      </w:tcPr>
    </w:tblStylePr>
    <w:tblStylePr w:type="band1Horz"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  <w:insideV w:val="single" w:sz="8" w:space="0" w:color="DE5823" w:themeColor="accent4"/>
        </w:tcBorders>
        <w:shd w:val="clear" w:color="auto" w:fill="F6D5C8" w:themeFill="accent4" w:themeFillTint="3F"/>
      </w:tcPr>
    </w:tblStylePr>
    <w:tblStylePr w:type="band2Horz"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  <w:insideV w:val="single" w:sz="8" w:space="0" w:color="DE5823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653A95" w:themeColor="accent5"/>
        <w:left w:val="single" w:sz="8" w:space="0" w:color="653A95" w:themeColor="accent5"/>
        <w:bottom w:val="single" w:sz="8" w:space="0" w:color="653A95" w:themeColor="accent5"/>
        <w:right w:val="single" w:sz="8" w:space="0" w:color="653A95" w:themeColor="accent5"/>
        <w:insideH w:val="single" w:sz="8" w:space="0" w:color="653A95" w:themeColor="accent5"/>
        <w:insideV w:val="single" w:sz="8" w:space="0" w:color="653A95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18" w:space="0" w:color="653A95" w:themeColor="accent5"/>
          <w:right w:val="single" w:sz="8" w:space="0" w:color="653A95" w:themeColor="accent5"/>
          <w:insideH w:val="nil"/>
          <w:insideV w:val="single" w:sz="8" w:space="0" w:color="653A95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  <w:insideH w:val="nil"/>
          <w:insideV w:val="single" w:sz="8" w:space="0" w:color="653A95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</w:tcBorders>
      </w:tcPr>
    </w:tblStylePr>
    <w:tblStylePr w:type="band1Vert"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</w:tcBorders>
        <w:shd w:val="clear" w:color="auto" w:fill="D8C9EA" w:themeFill="accent5" w:themeFillTint="3F"/>
      </w:tcPr>
    </w:tblStylePr>
    <w:tblStylePr w:type="band1Horz"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  <w:insideV w:val="single" w:sz="8" w:space="0" w:color="653A95" w:themeColor="accent5"/>
        </w:tcBorders>
        <w:shd w:val="clear" w:color="auto" w:fill="D8C9EA" w:themeFill="accent5" w:themeFillTint="3F"/>
      </w:tcPr>
    </w:tblStylePr>
    <w:tblStylePr w:type="band2Horz"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  <w:insideV w:val="single" w:sz="8" w:space="0" w:color="653A95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7B239" w:themeColor="accent6"/>
        <w:left w:val="single" w:sz="8" w:space="0" w:color="F7B239" w:themeColor="accent6"/>
        <w:bottom w:val="single" w:sz="8" w:space="0" w:color="F7B239" w:themeColor="accent6"/>
        <w:right w:val="single" w:sz="8" w:space="0" w:color="F7B239" w:themeColor="accent6"/>
        <w:insideH w:val="single" w:sz="8" w:space="0" w:color="F7B239" w:themeColor="accent6"/>
        <w:insideV w:val="single" w:sz="8" w:space="0" w:color="F7B239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18" w:space="0" w:color="F7B239" w:themeColor="accent6"/>
          <w:right w:val="single" w:sz="8" w:space="0" w:color="F7B239" w:themeColor="accent6"/>
          <w:insideH w:val="nil"/>
          <w:insideV w:val="single" w:sz="8" w:space="0" w:color="F7B239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  <w:insideH w:val="nil"/>
          <w:insideV w:val="single" w:sz="8" w:space="0" w:color="F7B239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</w:tcBorders>
      </w:tcPr>
    </w:tblStylePr>
    <w:tblStylePr w:type="band1Vert"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</w:tcBorders>
        <w:shd w:val="clear" w:color="auto" w:fill="FDEBCD" w:themeFill="accent6" w:themeFillTint="3F"/>
      </w:tcPr>
    </w:tblStylePr>
    <w:tblStylePr w:type="band1Horz"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  <w:insideV w:val="single" w:sz="8" w:space="0" w:color="F7B239" w:themeColor="accent6"/>
        </w:tcBorders>
        <w:shd w:val="clear" w:color="auto" w:fill="FDEBCD" w:themeFill="accent6" w:themeFillTint="3F"/>
      </w:tcPr>
    </w:tblStylePr>
    <w:tblStylePr w:type="band2Horz"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  <w:insideV w:val="single" w:sz="8" w:space="0" w:color="F7B239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8B0E04" w:themeColor="accent1"/>
        <w:left w:val="single" w:sz="8" w:space="0" w:color="8B0E04" w:themeColor="accent1"/>
        <w:bottom w:val="single" w:sz="8" w:space="0" w:color="8B0E04" w:themeColor="accent1"/>
        <w:right w:val="single" w:sz="8" w:space="0" w:color="8B0E0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B0E0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</w:tcBorders>
      </w:tcPr>
    </w:tblStylePr>
    <w:tblStylePr w:type="band1Horz">
      <w:tblPr/>
      <w:tcPr>
        <w:tcBorders>
          <w:top w:val="single" w:sz="8" w:space="0" w:color="8B0E04" w:themeColor="accent1"/>
          <w:left w:val="single" w:sz="8" w:space="0" w:color="8B0E04" w:themeColor="accent1"/>
          <w:bottom w:val="single" w:sz="8" w:space="0" w:color="8B0E04" w:themeColor="accent1"/>
          <w:right w:val="single" w:sz="8" w:space="0" w:color="8B0E04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2F8440" w:themeColor="accent2"/>
        <w:left w:val="single" w:sz="8" w:space="0" w:color="2F8440" w:themeColor="accent2"/>
        <w:bottom w:val="single" w:sz="8" w:space="0" w:color="2F8440" w:themeColor="accent2"/>
        <w:right w:val="single" w:sz="8" w:space="0" w:color="2F8440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F844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</w:tcBorders>
      </w:tcPr>
    </w:tblStylePr>
    <w:tblStylePr w:type="band1Horz">
      <w:tblPr/>
      <w:tcPr>
        <w:tcBorders>
          <w:top w:val="single" w:sz="8" w:space="0" w:color="2F8440" w:themeColor="accent2"/>
          <w:left w:val="single" w:sz="8" w:space="0" w:color="2F8440" w:themeColor="accent2"/>
          <w:bottom w:val="single" w:sz="8" w:space="0" w:color="2F8440" w:themeColor="accent2"/>
          <w:right w:val="single" w:sz="8" w:space="0" w:color="2F8440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06AB2" w:themeColor="accent3"/>
        <w:left w:val="single" w:sz="8" w:space="0" w:color="006AB2" w:themeColor="accent3"/>
        <w:bottom w:val="single" w:sz="8" w:space="0" w:color="006AB2" w:themeColor="accent3"/>
        <w:right w:val="single" w:sz="8" w:space="0" w:color="006AB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6AB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</w:tcBorders>
      </w:tcPr>
    </w:tblStylePr>
    <w:tblStylePr w:type="band1Horz">
      <w:tblPr/>
      <w:tcPr>
        <w:tcBorders>
          <w:top w:val="single" w:sz="8" w:space="0" w:color="006AB2" w:themeColor="accent3"/>
          <w:left w:val="single" w:sz="8" w:space="0" w:color="006AB2" w:themeColor="accent3"/>
          <w:bottom w:val="single" w:sz="8" w:space="0" w:color="006AB2" w:themeColor="accent3"/>
          <w:right w:val="single" w:sz="8" w:space="0" w:color="006AB2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DE5823" w:themeColor="accent4"/>
        <w:left w:val="single" w:sz="8" w:space="0" w:color="DE5823" w:themeColor="accent4"/>
        <w:bottom w:val="single" w:sz="8" w:space="0" w:color="DE5823" w:themeColor="accent4"/>
        <w:right w:val="single" w:sz="8" w:space="0" w:color="DE5823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E582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</w:tcBorders>
      </w:tcPr>
    </w:tblStylePr>
    <w:tblStylePr w:type="band1Horz">
      <w:tblPr/>
      <w:tcPr>
        <w:tcBorders>
          <w:top w:val="single" w:sz="8" w:space="0" w:color="DE5823" w:themeColor="accent4"/>
          <w:left w:val="single" w:sz="8" w:space="0" w:color="DE5823" w:themeColor="accent4"/>
          <w:bottom w:val="single" w:sz="8" w:space="0" w:color="DE5823" w:themeColor="accent4"/>
          <w:right w:val="single" w:sz="8" w:space="0" w:color="DE5823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653A95" w:themeColor="accent5"/>
        <w:left w:val="single" w:sz="8" w:space="0" w:color="653A95" w:themeColor="accent5"/>
        <w:bottom w:val="single" w:sz="8" w:space="0" w:color="653A95" w:themeColor="accent5"/>
        <w:right w:val="single" w:sz="8" w:space="0" w:color="653A95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53A9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</w:tcBorders>
      </w:tcPr>
    </w:tblStylePr>
    <w:tblStylePr w:type="band1Horz">
      <w:tblPr/>
      <w:tcPr>
        <w:tcBorders>
          <w:top w:val="single" w:sz="8" w:space="0" w:color="653A95" w:themeColor="accent5"/>
          <w:left w:val="single" w:sz="8" w:space="0" w:color="653A95" w:themeColor="accent5"/>
          <w:bottom w:val="single" w:sz="8" w:space="0" w:color="653A95" w:themeColor="accent5"/>
          <w:right w:val="single" w:sz="8" w:space="0" w:color="653A95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7B239" w:themeColor="accent6"/>
        <w:left w:val="single" w:sz="8" w:space="0" w:color="F7B239" w:themeColor="accent6"/>
        <w:bottom w:val="single" w:sz="8" w:space="0" w:color="F7B239" w:themeColor="accent6"/>
        <w:right w:val="single" w:sz="8" w:space="0" w:color="F7B239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B23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</w:tcBorders>
      </w:tcPr>
    </w:tblStylePr>
    <w:tblStylePr w:type="band1Horz">
      <w:tblPr/>
      <w:tcPr>
        <w:tcBorders>
          <w:top w:val="single" w:sz="8" w:space="0" w:color="F7B239" w:themeColor="accent6"/>
          <w:left w:val="single" w:sz="8" w:space="0" w:color="F7B239" w:themeColor="accent6"/>
          <w:bottom w:val="single" w:sz="8" w:space="0" w:color="F7B239" w:themeColor="accent6"/>
          <w:right w:val="single" w:sz="8" w:space="0" w:color="F7B239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8A551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8A5513"/>
    <w:pPr>
      <w:spacing w:after="0" w:line="240" w:lineRule="auto"/>
    </w:pPr>
    <w:rPr>
      <w:color w:val="670A03" w:themeColor="accent1" w:themeShade="BF"/>
    </w:rPr>
    <w:tblPr>
      <w:tblStyleRowBandSize w:val="1"/>
      <w:tblStyleColBandSize w:val="1"/>
      <w:tblBorders>
        <w:top w:val="single" w:sz="8" w:space="0" w:color="8B0E04" w:themeColor="accent1"/>
        <w:bottom w:val="single" w:sz="8" w:space="0" w:color="8B0E0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0E04" w:themeColor="accent1"/>
          <w:left w:val="nil"/>
          <w:bottom w:val="single" w:sz="8" w:space="0" w:color="8B0E0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0E04" w:themeColor="accent1"/>
          <w:left w:val="nil"/>
          <w:bottom w:val="single" w:sz="8" w:space="0" w:color="8B0E0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ACA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CACA6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8A5513"/>
    <w:pPr>
      <w:spacing w:after="0" w:line="240" w:lineRule="auto"/>
    </w:pPr>
    <w:rPr>
      <w:color w:val="236230" w:themeColor="accent2" w:themeShade="BF"/>
    </w:rPr>
    <w:tblPr>
      <w:tblStyleRowBandSize w:val="1"/>
      <w:tblStyleColBandSize w:val="1"/>
      <w:tblBorders>
        <w:top w:val="single" w:sz="8" w:space="0" w:color="2F8440" w:themeColor="accent2"/>
        <w:bottom w:val="single" w:sz="8" w:space="0" w:color="2F8440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F8440" w:themeColor="accent2"/>
          <w:left w:val="nil"/>
          <w:bottom w:val="single" w:sz="8" w:space="0" w:color="2F8440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F8440" w:themeColor="accent2"/>
          <w:left w:val="nil"/>
          <w:bottom w:val="single" w:sz="8" w:space="0" w:color="2F8440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2E9CA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2E9CA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8A5513"/>
    <w:pPr>
      <w:spacing w:after="0" w:line="240" w:lineRule="auto"/>
    </w:pPr>
    <w:rPr>
      <w:color w:val="004E85" w:themeColor="accent3" w:themeShade="BF"/>
    </w:rPr>
    <w:tblPr>
      <w:tblStyleRowBandSize w:val="1"/>
      <w:tblStyleColBandSize w:val="1"/>
      <w:tblBorders>
        <w:top w:val="single" w:sz="8" w:space="0" w:color="006AB2" w:themeColor="accent3"/>
        <w:bottom w:val="single" w:sz="8" w:space="0" w:color="006AB2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6AB2" w:themeColor="accent3"/>
          <w:left w:val="nil"/>
          <w:bottom w:val="single" w:sz="8" w:space="0" w:color="006AB2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6AB2" w:themeColor="accent3"/>
          <w:left w:val="nil"/>
          <w:bottom w:val="single" w:sz="8" w:space="0" w:color="006AB2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CDDF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CDDFF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8A5513"/>
    <w:pPr>
      <w:spacing w:after="0" w:line="240" w:lineRule="auto"/>
    </w:pPr>
    <w:rPr>
      <w:color w:val="A74119" w:themeColor="accent4" w:themeShade="BF"/>
    </w:rPr>
    <w:tblPr>
      <w:tblStyleRowBandSize w:val="1"/>
      <w:tblStyleColBandSize w:val="1"/>
      <w:tblBorders>
        <w:top w:val="single" w:sz="8" w:space="0" w:color="DE5823" w:themeColor="accent4"/>
        <w:bottom w:val="single" w:sz="8" w:space="0" w:color="DE5823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5823" w:themeColor="accent4"/>
          <w:left w:val="nil"/>
          <w:bottom w:val="single" w:sz="8" w:space="0" w:color="DE582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E5823" w:themeColor="accent4"/>
          <w:left w:val="nil"/>
          <w:bottom w:val="single" w:sz="8" w:space="0" w:color="DE5823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5C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5C8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8A5513"/>
    <w:pPr>
      <w:spacing w:after="0" w:line="240" w:lineRule="auto"/>
    </w:pPr>
    <w:rPr>
      <w:color w:val="4B2B6F" w:themeColor="accent5" w:themeShade="BF"/>
    </w:rPr>
    <w:tblPr>
      <w:tblStyleRowBandSize w:val="1"/>
      <w:tblStyleColBandSize w:val="1"/>
      <w:tblBorders>
        <w:top w:val="single" w:sz="8" w:space="0" w:color="653A95" w:themeColor="accent5"/>
        <w:bottom w:val="single" w:sz="8" w:space="0" w:color="653A95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53A95" w:themeColor="accent5"/>
          <w:left w:val="nil"/>
          <w:bottom w:val="single" w:sz="8" w:space="0" w:color="653A95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53A95" w:themeColor="accent5"/>
          <w:left w:val="nil"/>
          <w:bottom w:val="single" w:sz="8" w:space="0" w:color="653A95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C9EA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8C9EA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8A5513"/>
    <w:pPr>
      <w:spacing w:after="0" w:line="240" w:lineRule="auto"/>
    </w:pPr>
    <w:rPr>
      <w:color w:val="DA8E09" w:themeColor="accent6" w:themeShade="BF"/>
    </w:rPr>
    <w:tblPr>
      <w:tblStyleRowBandSize w:val="1"/>
      <w:tblStyleColBandSize w:val="1"/>
      <w:tblBorders>
        <w:top w:val="single" w:sz="8" w:space="0" w:color="F7B239" w:themeColor="accent6"/>
        <w:bottom w:val="single" w:sz="8" w:space="0" w:color="F7B239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B239" w:themeColor="accent6"/>
          <w:left w:val="nil"/>
          <w:bottom w:val="single" w:sz="8" w:space="0" w:color="F7B239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B239" w:themeColor="accent6"/>
          <w:left w:val="nil"/>
          <w:bottom w:val="single" w:sz="8" w:space="0" w:color="F7B239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BCD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BCD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8A5513"/>
  </w:style>
  <w:style w:type="paragraph" w:styleId="List">
    <w:name w:val="List"/>
    <w:basedOn w:val="Normal"/>
    <w:uiPriority w:val="99"/>
    <w:semiHidden/>
    <w:unhideWhenUsed/>
    <w:rsid w:val="008A5513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8A551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8A551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8A551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8A5513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8A5513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8A5513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8A5513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8A5513"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8A5513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8A551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A551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A551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A551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A5513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8A5513"/>
    <w:pPr>
      <w:numPr>
        <w:numId w:val="7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8A5513"/>
    <w:pPr>
      <w:numPr>
        <w:numId w:val="8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8A5513"/>
    <w:pPr>
      <w:numPr>
        <w:numId w:val="9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8A5513"/>
    <w:pPr>
      <w:numPr>
        <w:numId w:val="10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8A5513"/>
    <w:pPr>
      <w:numPr>
        <w:numId w:val="4"/>
      </w:numPr>
      <w:contextualSpacing/>
    </w:pPr>
  </w:style>
  <w:style w:type="paragraph" w:styleId="ListParagraph">
    <w:name w:val="List Paragraph"/>
    <w:basedOn w:val="Normal"/>
    <w:uiPriority w:val="34"/>
    <w:semiHidden/>
    <w:qFormat/>
    <w:rsid w:val="008A5513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8372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8372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CCA7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CCA7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37ADFF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37ADF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B9A7A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B9A7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17CC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17CC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D088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D08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ListTable2">
    <w:name w:val="List Table 2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83728" w:themeColor="accent1" w:themeTint="99"/>
        <w:bottom w:val="single" w:sz="4" w:space="0" w:color="F83728" w:themeColor="accent1" w:themeTint="99"/>
        <w:insideH w:val="single" w:sz="4" w:space="0" w:color="F8372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CCA7F" w:themeColor="accent2" w:themeTint="99"/>
        <w:bottom w:val="single" w:sz="4" w:space="0" w:color="6CCA7F" w:themeColor="accent2" w:themeTint="99"/>
        <w:insideH w:val="single" w:sz="4" w:space="0" w:color="6CCA7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37ADFF" w:themeColor="accent3" w:themeTint="99"/>
        <w:bottom w:val="single" w:sz="4" w:space="0" w:color="37ADFF" w:themeColor="accent3" w:themeTint="99"/>
        <w:insideH w:val="single" w:sz="4" w:space="0" w:color="37ADFF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EB9A7A" w:themeColor="accent4" w:themeTint="99"/>
        <w:bottom w:val="single" w:sz="4" w:space="0" w:color="EB9A7A" w:themeColor="accent4" w:themeTint="99"/>
        <w:insideH w:val="single" w:sz="4" w:space="0" w:color="EB9A7A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A17CCC" w:themeColor="accent5" w:themeTint="99"/>
        <w:bottom w:val="single" w:sz="4" w:space="0" w:color="A17CCC" w:themeColor="accent5" w:themeTint="99"/>
        <w:insideH w:val="single" w:sz="4" w:space="0" w:color="A17CC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AD088" w:themeColor="accent6" w:themeTint="99"/>
        <w:bottom w:val="single" w:sz="4" w:space="0" w:color="FAD088" w:themeColor="accent6" w:themeTint="99"/>
        <w:insideH w:val="single" w:sz="4" w:space="0" w:color="FAD088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ListTable3">
    <w:name w:val="List Table 3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8B0E04" w:themeColor="accent1"/>
        <w:left w:val="single" w:sz="4" w:space="0" w:color="8B0E04" w:themeColor="accent1"/>
        <w:bottom w:val="single" w:sz="4" w:space="0" w:color="8B0E04" w:themeColor="accent1"/>
        <w:right w:val="single" w:sz="4" w:space="0" w:color="8B0E0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B0E04" w:themeFill="accent1"/>
      </w:tcPr>
    </w:tblStylePr>
    <w:tblStylePr w:type="lastRow">
      <w:rPr>
        <w:b/>
        <w:bCs/>
      </w:rPr>
      <w:tblPr/>
      <w:tcPr>
        <w:tcBorders>
          <w:top w:val="double" w:sz="4" w:space="0" w:color="8B0E0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B0E04" w:themeColor="accent1"/>
          <w:right w:val="single" w:sz="4" w:space="0" w:color="8B0E04" w:themeColor="accent1"/>
        </w:tcBorders>
      </w:tcPr>
    </w:tblStylePr>
    <w:tblStylePr w:type="band1Horz">
      <w:tblPr/>
      <w:tcPr>
        <w:tcBorders>
          <w:top w:val="single" w:sz="4" w:space="0" w:color="8B0E04" w:themeColor="accent1"/>
          <w:bottom w:val="single" w:sz="4" w:space="0" w:color="8B0E0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B0E04" w:themeColor="accent1"/>
          <w:left w:val="nil"/>
        </w:tcBorders>
      </w:tcPr>
    </w:tblStylePr>
    <w:tblStylePr w:type="swCell">
      <w:tblPr/>
      <w:tcPr>
        <w:tcBorders>
          <w:top w:val="double" w:sz="4" w:space="0" w:color="8B0E04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2F8440" w:themeColor="accent2"/>
        <w:left w:val="single" w:sz="4" w:space="0" w:color="2F8440" w:themeColor="accent2"/>
        <w:bottom w:val="single" w:sz="4" w:space="0" w:color="2F8440" w:themeColor="accent2"/>
        <w:right w:val="single" w:sz="4" w:space="0" w:color="2F8440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F8440" w:themeFill="accent2"/>
      </w:tcPr>
    </w:tblStylePr>
    <w:tblStylePr w:type="lastRow">
      <w:rPr>
        <w:b/>
        <w:bCs/>
      </w:rPr>
      <w:tblPr/>
      <w:tcPr>
        <w:tcBorders>
          <w:top w:val="double" w:sz="4" w:space="0" w:color="2F8440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F8440" w:themeColor="accent2"/>
          <w:right w:val="single" w:sz="4" w:space="0" w:color="2F8440" w:themeColor="accent2"/>
        </w:tcBorders>
      </w:tcPr>
    </w:tblStylePr>
    <w:tblStylePr w:type="band1Horz">
      <w:tblPr/>
      <w:tcPr>
        <w:tcBorders>
          <w:top w:val="single" w:sz="4" w:space="0" w:color="2F8440" w:themeColor="accent2"/>
          <w:bottom w:val="single" w:sz="4" w:space="0" w:color="2F8440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F8440" w:themeColor="accent2"/>
          <w:left w:val="nil"/>
        </w:tcBorders>
      </w:tcPr>
    </w:tblStylePr>
    <w:tblStylePr w:type="swCell">
      <w:tblPr/>
      <w:tcPr>
        <w:tcBorders>
          <w:top w:val="double" w:sz="4" w:space="0" w:color="2F8440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006AB2" w:themeColor="accent3"/>
        <w:left w:val="single" w:sz="4" w:space="0" w:color="006AB2" w:themeColor="accent3"/>
        <w:bottom w:val="single" w:sz="4" w:space="0" w:color="006AB2" w:themeColor="accent3"/>
        <w:right w:val="single" w:sz="4" w:space="0" w:color="006AB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6AB2" w:themeFill="accent3"/>
      </w:tcPr>
    </w:tblStylePr>
    <w:tblStylePr w:type="lastRow">
      <w:rPr>
        <w:b/>
        <w:bCs/>
      </w:rPr>
      <w:tblPr/>
      <w:tcPr>
        <w:tcBorders>
          <w:top w:val="double" w:sz="4" w:space="0" w:color="006AB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6AB2" w:themeColor="accent3"/>
          <w:right w:val="single" w:sz="4" w:space="0" w:color="006AB2" w:themeColor="accent3"/>
        </w:tcBorders>
      </w:tcPr>
    </w:tblStylePr>
    <w:tblStylePr w:type="band1Horz">
      <w:tblPr/>
      <w:tcPr>
        <w:tcBorders>
          <w:top w:val="single" w:sz="4" w:space="0" w:color="006AB2" w:themeColor="accent3"/>
          <w:bottom w:val="single" w:sz="4" w:space="0" w:color="006AB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6AB2" w:themeColor="accent3"/>
          <w:left w:val="nil"/>
        </w:tcBorders>
      </w:tcPr>
    </w:tblStylePr>
    <w:tblStylePr w:type="swCell">
      <w:tblPr/>
      <w:tcPr>
        <w:tcBorders>
          <w:top w:val="double" w:sz="4" w:space="0" w:color="006AB2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DE5823" w:themeColor="accent4"/>
        <w:left w:val="single" w:sz="4" w:space="0" w:color="DE5823" w:themeColor="accent4"/>
        <w:bottom w:val="single" w:sz="4" w:space="0" w:color="DE5823" w:themeColor="accent4"/>
        <w:right w:val="single" w:sz="4" w:space="0" w:color="DE5823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E5823" w:themeFill="accent4"/>
      </w:tcPr>
    </w:tblStylePr>
    <w:tblStylePr w:type="lastRow">
      <w:rPr>
        <w:b/>
        <w:bCs/>
      </w:rPr>
      <w:tblPr/>
      <w:tcPr>
        <w:tcBorders>
          <w:top w:val="double" w:sz="4" w:space="0" w:color="DE582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E5823" w:themeColor="accent4"/>
          <w:right w:val="single" w:sz="4" w:space="0" w:color="DE5823" w:themeColor="accent4"/>
        </w:tcBorders>
      </w:tcPr>
    </w:tblStylePr>
    <w:tblStylePr w:type="band1Horz">
      <w:tblPr/>
      <w:tcPr>
        <w:tcBorders>
          <w:top w:val="single" w:sz="4" w:space="0" w:color="DE5823" w:themeColor="accent4"/>
          <w:bottom w:val="single" w:sz="4" w:space="0" w:color="DE582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E5823" w:themeColor="accent4"/>
          <w:left w:val="nil"/>
        </w:tcBorders>
      </w:tcPr>
    </w:tblStylePr>
    <w:tblStylePr w:type="swCell">
      <w:tblPr/>
      <w:tcPr>
        <w:tcBorders>
          <w:top w:val="double" w:sz="4" w:space="0" w:color="DE5823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53A95" w:themeColor="accent5"/>
        <w:left w:val="single" w:sz="4" w:space="0" w:color="653A95" w:themeColor="accent5"/>
        <w:bottom w:val="single" w:sz="4" w:space="0" w:color="653A95" w:themeColor="accent5"/>
        <w:right w:val="single" w:sz="4" w:space="0" w:color="653A9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53A95" w:themeFill="accent5"/>
      </w:tcPr>
    </w:tblStylePr>
    <w:tblStylePr w:type="lastRow">
      <w:rPr>
        <w:b/>
        <w:bCs/>
      </w:rPr>
      <w:tblPr/>
      <w:tcPr>
        <w:tcBorders>
          <w:top w:val="double" w:sz="4" w:space="0" w:color="653A9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53A95" w:themeColor="accent5"/>
          <w:right w:val="single" w:sz="4" w:space="0" w:color="653A95" w:themeColor="accent5"/>
        </w:tcBorders>
      </w:tcPr>
    </w:tblStylePr>
    <w:tblStylePr w:type="band1Horz">
      <w:tblPr/>
      <w:tcPr>
        <w:tcBorders>
          <w:top w:val="single" w:sz="4" w:space="0" w:color="653A95" w:themeColor="accent5"/>
          <w:bottom w:val="single" w:sz="4" w:space="0" w:color="653A9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53A95" w:themeColor="accent5"/>
          <w:left w:val="nil"/>
        </w:tcBorders>
      </w:tcPr>
    </w:tblStylePr>
    <w:tblStylePr w:type="swCell">
      <w:tblPr/>
      <w:tcPr>
        <w:tcBorders>
          <w:top w:val="double" w:sz="4" w:space="0" w:color="653A95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7B239" w:themeColor="accent6"/>
        <w:left w:val="single" w:sz="4" w:space="0" w:color="F7B239" w:themeColor="accent6"/>
        <w:bottom w:val="single" w:sz="4" w:space="0" w:color="F7B239" w:themeColor="accent6"/>
        <w:right w:val="single" w:sz="4" w:space="0" w:color="F7B239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B239" w:themeFill="accent6"/>
      </w:tcPr>
    </w:tblStylePr>
    <w:tblStylePr w:type="lastRow">
      <w:rPr>
        <w:b/>
        <w:bCs/>
      </w:rPr>
      <w:tblPr/>
      <w:tcPr>
        <w:tcBorders>
          <w:top w:val="double" w:sz="4" w:space="0" w:color="F7B239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B239" w:themeColor="accent6"/>
          <w:right w:val="single" w:sz="4" w:space="0" w:color="F7B239" w:themeColor="accent6"/>
        </w:tcBorders>
      </w:tcPr>
    </w:tblStylePr>
    <w:tblStylePr w:type="band1Horz">
      <w:tblPr/>
      <w:tcPr>
        <w:tcBorders>
          <w:top w:val="single" w:sz="4" w:space="0" w:color="F7B239" w:themeColor="accent6"/>
          <w:bottom w:val="single" w:sz="4" w:space="0" w:color="F7B239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B239" w:themeColor="accent6"/>
          <w:left w:val="nil"/>
        </w:tcBorders>
      </w:tcPr>
    </w:tblStylePr>
    <w:tblStylePr w:type="swCell">
      <w:tblPr/>
      <w:tcPr>
        <w:tcBorders>
          <w:top w:val="double" w:sz="4" w:space="0" w:color="F7B239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83728" w:themeColor="accent1" w:themeTint="99"/>
        <w:left w:val="single" w:sz="4" w:space="0" w:color="F83728" w:themeColor="accent1" w:themeTint="99"/>
        <w:bottom w:val="single" w:sz="4" w:space="0" w:color="F83728" w:themeColor="accent1" w:themeTint="99"/>
        <w:right w:val="single" w:sz="4" w:space="0" w:color="F83728" w:themeColor="accent1" w:themeTint="99"/>
        <w:insideH w:val="single" w:sz="4" w:space="0" w:color="F8372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B0E04" w:themeColor="accent1"/>
          <w:left w:val="single" w:sz="4" w:space="0" w:color="8B0E04" w:themeColor="accent1"/>
          <w:bottom w:val="single" w:sz="4" w:space="0" w:color="8B0E04" w:themeColor="accent1"/>
          <w:right w:val="single" w:sz="4" w:space="0" w:color="8B0E04" w:themeColor="accent1"/>
          <w:insideH w:val="nil"/>
        </w:tcBorders>
        <w:shd w:val="clear" w:color="auto" w:fill="8B0E04" w:themeFill="accent1"/>
      </w:tcPr>
    </w:tblStylePr>
    <w:tblStylePr w:type="lastRow">
      <w:rPr>
        <w:b/>
        <w:bCs/>
      </w:rPr>
      <w:tblPr/>
      <w:tcPr>
        <w:tcBorders>
          <w:top w:val="double" w:sz="4" w:space="0" w:color="F8372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6CCA7F" w:themeColor="accent2" w:themeTint="99"/>
        <w:left w:val="single" w:sz="4" w:space="0" w:color="6CCA7F" w:themeColor="accent2" w:themeTint="99"/>
        <w:bottom w:val="single" w:sz="4" w:space="0" w:color="6CCA7F" w:themeColor="accent2" w:themeTint="99"/>
        <w:right w:val="single" w:sz="4" w:space="0" w:color="6CCA7F" w:themeColor="accent2" w:themeTint="99"/>
        <w:insideH w:val="single" w:sz="4" w:space="0" w:color="6CCA7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F8440" w:themeColor="accent2"/>
          <w:left w:val="single" w:sz="4" w:space="0" w:color="2F8440" w:themeColor="accent2"/>
          <w:bottom w:val="single" w:sz="4" w:space="0" w:color="2F8440" w:themeColor="accent2"/>
          <w:right w:val="single" w:sz="4" w:space="0" w:color="2F8440" w:themeColor="accent2"/>
          <w:insideH w:val="nil"/>
        </w:tcBorders>
        <w:shd w:val="clear" w:color="auto" w:fill="2F8440" w:themeFill="accent2"/>
      </w:tcPr>
    </w:tblStylePr>
    <w:tblStylePr w:type="lastRow">
      <w:rPr>
        <w:b/>
        <w:bCs/>
      </w:rPr>
      <w:tblPr/>
      <w:tcPr>
        <w:tcBorders>
          <w:top w:val="double" w:sz="4" w:space="0" w:color="6CCA7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37ADFF" w:themeColor="accent3" w:themeTint="99"/>
        <w:left w:val="single" w:sz="4" w:space="0" w:color="37ADFF" w:themeColor="accent3" w:themeTint="99"/>
        <w:bottom w:val="single" w:sz="4" w:space="0" w:color="37ADFF" w:themeColor="accent3" w:themeTint="99"/>
        <w:right w:val="single" w:sz="4" w:space="0" w:color="37ADFF" w:themeColor="accent3" w:themeTint="99"/>
        <w:insideH w:val="single" w:sz="4" w:space="0" w:color="37ADFF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6AB2" w:themeColor="accent3"/>
          <w:left w:val="single" w:sz="4" w:space="0" w:color="006AB2" w:themeColor="accent3"/>
          <w:bottom w:val="single" w:sz="4" w:space="0" w:color="006AB2" w:themeColor="accent3"/>
          <w:right w:val="single" w:sz="4" w:space="0" w:color="006AB2" w:themeColor="accent3"/>
          <w:insideH w:val="nil"/>
        </w:tcBorders>
        <w:shd w:val="clear" w:color="auto" w:fill="006AB2" w:themeFill="accent3"/>
      </w:tcPr>
    </w:tblStylePr>
    <w:tblStylePr w:type="lastRow">
      <w:rPr>
        <w:b/>
        <w:bCs/>
      </w:rPr>
      <w:tblPr/>
      <w:tcPr>
        <w:tcBorders>
          <w:top w:val="double" w:sz="4" w:space="0" w:color="37ADF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EB9A7A" w:themeColor="accent4" w:themeTint="99"/>
        <w:left w:val="single" w:sz="4" w:space="0" w:color="EB9A7A" w:themeColor="accent4" w:themeTint="99"/>
        <w:bottom w:val="single" w:sz="4" w:space="0" w:color="EB9A7A" w:themeColor="accent4" w:themeTint="99"/>
        <w:right w:val="single" w:sz="4" w:space="0" w:color="EB9A7A" w:themeColor="accent4" w:themeTint="99"/>
        <w:insideH w:val="single" w:sz="4" w:space="0" w:color="EB9A7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E5823" w:themeColor="accent4"/>
          <w:left w:val="single" w:sz="4" w:space="0" w:color="DE5823" w:themeColor="accent4"/>
          <w:bottom w:val="single" w:sz="4" w:space="0" w:color="DE5823" w:themeColor="accent4"/>
          <w:right w:val="single" w:sz="4" w:space="0" w:color="DE5823" w:themeColor="accent4"/>
          <w:insideH w:val="nil"/>
        </w:tcBorders>
        <w:shd w:val="clear" w:color="auto" w:fill="DE5823" w:themeFill="accent4"/>
      </w:tcPr>
    </w:tblStylePr>
    <w:tblStylePr w:type="lastRow">
      <w:rPr>
        <w:b/>
        <w:bCs/>
      </w:rPr>
      <w:tblPr/>
      <w:tcPr>
        <w:tcBorders>
          <w:top w:val="double" w:sz="4" w:space="0" w:color="EB9A7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A17CCC" w:themeColor="accent5" w:themeTint="99"/>
        <w:left w:val="single" w:sz="4" w:space="0" w:color="A17CCC" w:themeColor="accent5" w:themeTint="99"/>
        <w:bottom w:val="single" w:sz="4" w:space="0" w:color="A17CCC" w:themeColor="accent5" w:themeTint="99"/>
        <w:right w:val="single" w:sz="4" w:space="0" w:color="A17CCC" w:themeColor="accent5" w:themeTint="99"/>
        <w:insideH w:val="single" w:sz="4" w:space="0" w:color="A17CC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53A95" w:themeColor="accent5"/>
          <w:left w:val="single" w:sz="4" w:space="0" w:color="653A95" w:themeColor="accent5"/>
          <w:bottom w:val="single" w:sz="4" w:space="0" w:color="653A95" w:themeColor="accent5"/>
          <w:right w:val="single" w:sz="4" w:space="0" w:color="653A95" w:themeColor="accent5"/>
          <w:insideH w:val="nil"/>
        </w:tcBorders>
        <w:shd w:val="clear" w:color="auto" w:fill="653A95" w:themeFill="accent5"/>
      </w:tcPr>
    </w:tblStylePr>
    <w:tblStylePr w:type="lastRow">
      <w:rPr>
        <w:b/>
        <w:bCs/>
      </w:rPr>
      <w:tblPr/>
      <w:tcPr>
        <w:tcBorders>
          <w:top w:val="double" w:sz="4" w:space="0" w:color="A17CC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FAD088" w:themeColor="accent6" w:themeTint="99"/>
        <w:left w:val="single" w:sz="4" w:space="0" w:color="FAD088" w:themeColor="accent6" w:themeTint="99"/>
        <w:bottom w:val="single" w:sz="4" w:space="0" w:color="FAD088" w:themeColor="accent6" w:themeTint="99"/>
        <w:right w:val="single" w:sz="4" w:space="0" w:color="FAD088" w:themeColor="accent6" w:themeTint="99"/>
        <w:insideH w:val="single" w:sz="4" w:space="0" w:color="FAD088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B239" w:themeColor="accent6"/>
          <w:left w:val="single" w:sz="4" w:space="0" w:color="F7B239" w:themeColor="accent6"/>
          <w:bottom w:val="single" w:sz="4" w:space="0" w:color="F7B239" w:themeColor="accent6"/>
          <w:right w:val="single" w:sz="4" w:space="0" w:color="F7B239" w:themeColor="accent6"/>
          <w:insideH w:val="nil"/>
        </w:tcBorders>
        <w:shd w:val="clear" w:color="auto" w:fill="F7B239" w:themeFill="accent6"/>
      </w:tcPr>
    </w:tblStylePr>
    <w:tblStylePr w:type="lastRow">
      <w:rPr>
        <w:b/>
        <w:bCs/>
      </w:rPr>
      <w:tblPr/>
      <w:tcPr>
        <w:tcBorders>
          <w:top w:val="double" w:sz="4" w:space="0" w:color="FAD088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B0E04" w:themeColor="accent1"/>
        <w:left w:val="single" w:sz="24" w:space="0" w:color="8B0E04" w:themeColor="accent1"/>
        <w:bottom w:val="single" w:sz="24" w:space="0" w:color="8B0E04" w:themeColor="accent1"/>
        <w:right w:val="single" w:sz="24" w:space="0" w:color="8B0E04" w:themeColor="accent1"/>
      </w:tblBorders>
    </w:tblPr>
    <w:tcPr>
      <w:shd w:val="clear" w:color="auto" w:fill="8B0E04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F8440" w:themeColor="accent2"/>
        <w:left w:val="single" w:sz="24" w:space="0" w:color="2F8440" w:themeColor="accent2"/>
        <w:bottom w:val="single" w:sz="24" w:space="0" w:color="2F8440" w:themeColor="accent2"/>
        <w:right w:val="single" w:sz="24" w:space="0" w:color="2F8440" w:themeColor="accent2"/>
      </w:tblBorders>
    </w:tblPr>
    <w:tcPr>
      <w:shd w:val="clear" w:color="auto" w:fill="2F8440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6AB2" w:themeColor="accent3"/>
        <w:left w:val="single" w:sz="24" w:space="0" w:color="006AB2" w:themeColor="accent3"/>
        <w:bottom w:val="single" w:sz="24" w:space="0" w:color="006AB2" w:themeColor="accent3"/>
        <w:right w:val="single" w:sz="24" w:space="0" w:color="006AB2" w:themeColor="accent3"/>
      </w:tblBorders>
    </w:tblPr>
    <w:tcPr>
      <w:shd w:val="clear" w:color="auto" w:fill="006AB2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E5823" w:themeColor="accent4"/>
        <w:left w:val="single" w:sz="24" w:space="0" w:color="DE5823" w:themeColor="accent4"/>
        <w:bottom w:val="single" w:sz="24" w:space="0" w:color="DE5823" w:themeColor="accent4"/>
        <w:right w:val="single" w:sz="24" w:space="0" w:color="DE5823" w:themeColor="accent4"/>
      </w:tblBorders>
    </w:tblPr>
    <w:tcPr>
      <w:shd w:val="clear" w:color="auto" w:fill="DE582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3A95" w:themeColor="accent5"/>
        <w:left w:val="single" w:sz="24" w:space="0" w:color="653A95" w:themeColor="accent5"/>
        <w:bottom w:val="single" w:sz="24" w:space="0" w:color="653A95" w:themeColor="accent5"/>
        <w:right w:val="single" w:sz="24" w:space="0" w:color="653A95" w:themeColor="accent5"/>
      </w:tblBorders>
    </w:tblPr>
    <w:tcPr>
      <w:shd w:val="clear" w:color="auto" w:fill="653A95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8A5513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B239" w:themeColor="accent6"/>
        <w:left w:val="single" w:sz="24" w:space="0" w:color="F7B239" w:themeColor="accent6"/>
        <w:bottom w:val="single" w:sz="24" w:space="0" w:color="F7B239" w:themeColor="accent6"/>
        <w:right w:val="single" w:sz="24" w:space="0" w:color="F7B239" w:themeColor="accent6"/>
      </w:tblBorders>
    </w:tblPr>
    <w:tcPr>
      <w:shd w:val="clear" w:color="auto" w:fill="F7B239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8A5513"/>
    <w:pPr>
      <w:spacing w:after="0" w:line="240" w:lineRule="auto"/>
    </w:pPr>
    <w:rPr>
      <w:color w:val="670A03" w:themeColor="accent1" w:themeShade="BF"/>
    </w:rPr>
    <w:tblPr>
      <w:tblStyleRowBandSize w:val="1"/>
      <w:tblStyleColBandSize w:val="1"/>
      <w:tblBorders>
        <w:top w:val="single" w:sz="4" w:space="0" w:color="8B0E04" w:themeColor="accent1"/>
        <w:bottom w:val="single" w:sz="4" w:space="0" w:color="8B0E04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8B0E04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8B0E0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8A5513"/>
    <w:pPr>
      <w:spacing w:after="0" w:line="240" w:lineRule="auto"/>
    </w:pPr>
    <w:rPr>
      <w:color w:val="236230" w:themeColor="accent2" w:themeShade="BF"/>
    </w:rPr>
    <w:tblPr>
      <w:tblStyleRowBandSize w:val="1"/>
      <w:tblStyleColBandSize w:val="1"/>
      <w:tblBorders>
        <w:top w:val="single" w:sz="4" w:space="0" w:color="2F8440" w:themeColor="accent2"/>
        <w:bottom w:val="single" w:sz="4" w:space="0" w:color="2F8440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2F8440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2F84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8A5513"/>
    <w:pPr>
      <w:spacing w:after="0" w:line="240" w:lineRule="auto"/>
    </w:pPr>
    <w:rPr>
      <w:color w:val="004E85" w:themeColor="accent3" w:themeShade="BF"/>
    </w:rPr>
    <w:tblPr>
      <w:tblStyleRowBandSize w:val="1"/>
      <w:tblStyleColBandSize w:val="1"/>
      <w:tblBorders>
        <w:top w:val="single" w:sz="4" w:space="0" w:color="006AB2" w:themeColor="accent3"/>
        <w:bottom w:val="single" w:sz="4" w:space="0" w:color="006AB2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06AB2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06AB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8A5513"/>
    <w:pPr>
      <w:spacing w:after="0" w:line="240" w:lineRule="auto"/>
    </w:pPr>
    <w:rPr>
      <w:color w:val="A74119" w:themeColor="accent4" w:themeShade="BF"/>
    </w:rPr>
    <w:tblPr>
      <w:tblStyleRowBandSize w:val="1"/>
      <w:tblStyleColBandSize w:val="1"/>
      <w:tblBorders>
        <w:top w:val="single" w:sz="4" w:space="0" w:color="DE5823" w:themeColor="accent4"/>
        <w:bottom w:val="single" w:sz="4" w:space="0" w:color="DE5823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DE582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DE58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8A5513"/>
    <w:pPr>
      <w:spacing w:after="0" w:line="240" w:lineRule="auto"/>
    </w:pPr>
    <w:rPr>
      <w:color w:val="4B2B6F" w:themeColor="accent5" w:themeShade="BF"/>
    </w:rPr>
    <w:tblPr>
      <w:tblStyleRowBandSize w:val="1"/>
      <w:tblStyleColBandSize w:val="1"/>
      <w:tblBorders>
        <w:top w:val="single" w:sz="4" w:space="0" w:color="653A95" w:themeColor="accent5"/>
        <w:bottom w:val="single" w:sz="4" w:space="0" w:color="653A95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653A95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653A9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8A5513"/>
    <w:pPr>
      <w:spacing w:after="0" w:line="240" w:lineRule="auto"/>
    </w:pPr>
    <w:rPr>
      <w:color w:val="DA8E09" w:themeColor="accent6" w:themeShade="BF"/>
    </w:rPr>
    <w:tblPr>
      <w:tblStyleRowBandSize w:val="1"/>
      <w:tblStyleColBandSize w:val="1"/>
      <w:tblBorders>
        <w:top w:val="single" w:sz="4" w:space="0" w:color="F7B239" w:themeColor="accent6"/>
        <w:bottom w:val="single" w:sz="4" w:space="0" w:color="F7B239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B239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B23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8A5513"/>
    <w:pPr>
      <w:spacing w:after="0" w:line="240" w:lineRule="auto"/>
    </w:pPr>
    <w:rPr>
      <w:color w:val="670A03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B0E04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B0E04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B0E04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B0E04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DBCB7" w:themeFill="accent1" w:themeFillTint="33"/>
      </w:tcPr>
    </w:tblStylePr>
    <w:tblStylePr w:type="band1Horz">
      <w:tblPr/>
      <w:tcPr>
        <w:shd w:val="clear" w:color="auto" w:fill="FDBCB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8A5513"/>
    <w:pPr>
      <w:spacing w:after="0" w:line="240" w:lineRule="auto"/>
    </w:pPr>
    <w:rPr>
      <w:color w:val="23623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F8440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F8440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F8440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F8440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EEDD4" w:themeFill="accent2" w:themeFillTint="33"/>
      </w:tcPr>
    </w:tblStylePr>
    <w:tblStylePr w:type="band1Horz">
      <w:tblPr/>
      <w:tcPr>
        <w:shd w:val="clear" w:color="auto" w:fill="CEEDD4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8A5513"/>
    <w:pPr>
      <w:spacing w:after="0" w:line="240" w:lineRule="auto"/>
    </w:pPr>
    <w:rPr>
      <w:color w:val="004E8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6AB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6AB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6AB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6AB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CE3FF" w:themeFill="accent3" w:themeFillTint="33"/>
      </w:tcPr>
    </w:tblStylePr>
    <w:tblStylePr w:type="band1Horz">
      <w:tblPr/>
      <w:tcPr>
        <w:shd w:val="clear" w:color="auto" w:fill="BCE3FF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8A5513"/>
    <w:pPr>
      <w:spacing w:after="0" w:line="240" w:lineRule="auto"/>
    </w:pPr>
    <w:rPr>
      <w:color w:val="A74119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E582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E582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E582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E582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8DDD2" w:themeFill="accent4" w:themeFillTint="33"/>
      </w:tcPr>
    </w:tblStylePr>
    <w:tblStylePr w:type="band1Horz">
      <w:tblPr/>
      <w:tcPr>
        <w:shd w:val="clear" w:color="auto" w:fill="F8DDD2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8A5513"/>
    <w:pPr>
      <w:spacing w:after="0" w:line="240" w:lineRule="auto"/>
    </w:pPr>
    <w:rPr>
      <w:color w:val="4B2B6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3A95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3A95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3A95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3A95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D3EE" w:themeFill="accent5" w:themeFillTint="33"/>
      </w:tcPr>
    </w:tblStylePr>
    <w:tblStylePr w:type="band1Horz">
      <w:tblPr/>
      <w:tcPr>
        <w:shd w:val="clear" w:color="auto" w:fill="DFD3EE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8A5513"/>
    <w:pPr>
      <w:spacing w:after="0" w:line="240" w:lineRule="auto"/>
    </w:pPr>
    <w:rPr>
      <w:color w:val="DA8E09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B239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B239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B239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B239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FD7" w:themeFill="accent6" w:themeFillTint="33"/>
      </w:tcPr>
    </w:tblStylePr>
    <w:tblStylePr w:type="band1Horz">
      <w:tblPr/>
      <w:tcPr>
        <w:shd w:val="clear" w:color="auto" w:fill="FDEFD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8A551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A5513"/>
    <w:rPr>
      <w:rFonts w:ascii="Consolas" w:hAnsi="Consolas"/>
      <w:sz w:val="22"/>
      <w:szCs w:val="20"/>
    </w:rPr>
  </w:style>
  <w:style w:type="table" w:styleId="MediumGrid1">
    <w:name w:val="Medium Grid 1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E41606" w:themeColor="accent1" w:themeTint="BF"/>
        <w:left w:val="single" w:sz="8" w:space="0" w:color="E41606" w:themeColor="accent1" w:themeTint="BF"/>
        <w:bottom w:val="single" w:sz="8" w:space="0" w:color="E41606" w:themeColor="accent1" w:themeTint="BF"/>
        <w:right w:val="single" w:sz="8" w:space="0" w:color="E41606" w:themeColor="accent1" w:themeTint="BF"/>
        <w:insideH w:val="single" w:sz="8" w:space="0" w:color="E41606" w:themeColor="accent1" w:themeTint="BF"/>
        <w:insideV w:val="single" w:sz="8" w:space="0" w:color="E41606" w:themeColor="accent1" w:themeTint="BF"/>
      </w:tblBorders>
    </w:tblPr>
    <w:tcPr>
      <w:shd w:val="clear" w:color="auto" w:fill="FCACA6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41606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594D" w:themeFill="accent1" w:themeFillTint="7F"/>
      </w:tcPr>
    </w:tblStylePr>
    <w:tblStylePr w:type="band1Horz">
      <w:tblPr/>
      <w:tcPr>
        <w:shd w:val="clear" w:color="auto" w:fill="FA594D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48BE5F" w:themeColor="accent2" w:themeTint="BF"/>
        <w:left w:val="single" w:sz="8" w:space="0" w:color="48BE5F" w:themeColor="accent2" w:themeTint="BF"/>
        <w:bottom w:val="single" w:sz="8" w:space="0" w:color="48BE5F" w:themeColor="accent2" w:themeTint="BF"/>
        <w:right w:val="single" w:sz="8" w:space="0" w:color="48BE5F" w:themeColor="accent2" w:themeTint="BF"/>
        <w:insideH w:val="single" w:sz="8" w:space="0" w:color="48BE5F" w:themeColor="accent2" w:themeTint="BF"/>
        <w:insideV w:val="single" w:sz="8" w:space="0" w:color="48BE5F" w:themeColor="accent2" w:themeTint="BF"/>
      </w:tblBorders>
    </w:tblPr>
    <w:tcPr>
      <w:shd w:val="clear" w:color="auto" w:fill="C2E9CA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8BE5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5D395" w:themeFill="accent2" w:themeFillTint="7F"/>
      </w:tcPr>
    </w:tblStylePr>
    <w:tblStylePr w:type="band1Horz">
      <w:tblPr/>
      <w:tcPr>
        <w:shd w:val="clear" w:color="auto" w:fill="85D395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699FF" w:themeColor="accent3" w:themeTint="BF"/>
        <w:left w:val="single" w:sz="8" w:space="0" w:color="0699FF" w:themeColor="accent3" w:themeTint="BF"/>
        <w:bottom w:val="single" w:sz="8" w:space="0" w:color="0699FF" w:themeColor="accent3" w:themeTint="BF"/>
        <w:right w:val="single" w:sz="8" w:space="0" w:color="0699FF" w:themeColor="accent3" w:themeTint="BF"/>
        <w:insideH w:val="single" w:sz="8" w:space="0" w:color="0699FF" w:themeColor="accent3" w:themeTint="BF"/>
        <w:insideV w:val="single" w:sz="8" w:space="0" w:color="0699FF" w:themeColor="accent3" w:themeTint="BF"/>
      </w:tblBorders>
    </w:tblPr>
    <w:tcPr>
      <w:shd w:val="clear" w:color="auto" w:fill="ACDDF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699F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9BBFF" w:themeFill="accent3" w:themeFillTint="7F"/>
      </w:tcPr>
    </w:tblStylePr>
    <w:tblStylePr w:type="band1Horz">
      <w:tblPr/>
      <w:tcPr>
        <w:shd w:val="clear" w:color="auto" w:fill="59BBFF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E6815A" w:themeColor="accent4" w:themeTint="BF"/>
        <w:left w:val="single" w:sz="8" w:space="0" w:color="E6815A" w:themeColor="accent4" w:themeTint="BF"/>
        <w:bottom w:val="single" w:sz="8" w:space="0" w:color="E6815A" w:themeColor="accent4" w:themeTint="BF"/>
        <w:right w:val="single" w:sz="8" w:space="0" w:color="E6815A" w:themeColor="accent4" w:themeTint="BF"/>
        <w:insideH w:val="single" w:sz="8" w:space="0" w:color="E6815A" w:themeColor="accent4" w:themeTint="BF"/>
        <w:insideV w:val="single" w:sz="8" w:space="0" w:color="E6815A" w:themeColor="accent4" w:themeTint="BF"/>
      </w:tblBorders>
    </w:tblPr>
    <w:tcPr>
      <w:shd w:val="clear" w:color="auto" w:fill="F6D5C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6815A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EAB91" w:themeFill="accent4" w:themeFillTint="7F"/>
      </w:tcPr>
    </w:tblStylePr>
    <w:tblStylePr w:type="band1Horz">
      <w:tblPr/>
      <w:tcPr>
        <w:shd w:val="clear" w:color="auto" w:fill="EEAB91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8A5BBF" w:themeColor="accent5" w:themeTint="BF"/>
        <w:left w:val="single" w:sz="8" w:space="0" w:color="8A5BBF" w:themeColor="accent5" w:themeTint="BF"/>
        <w:bottom w:val="single" w:sz="8" w:space="0" w:color="8A5BBF" w:themeColor="accent5" w:themeTint="BF"/>
        <w:right w:val="single" w:sz="8" w:space="0" w:color="8A5BBF" w:themeColor="accent5" w:themeTint="BF"/>
        <w:insideH w:val="single" w:sz="8" w:space="0" w:color="8A5BBF" w:themeColor="accent5" w:themeTint="BF"/>
        <w:insideV w:val="single" w:sz="8" w:space="0" w:color="8A5BBF" w:themeColor="accent5" w:themeTint="BF"/>
      </w:tblBorders>
    </w:tblPr>
    <w:tcPr>
      <w:shd w:val="clear" w:color="auto" w:fill="D8C9EA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A5BB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192D4" w:themeFill="accent5" w:themeFillTint="7F"/>
      </w:tcPr>
    </w:tblStylePr>
    <w:tblStylePr w:type="band1Horz">
      <w:tblPr/>
      <w:tcPr>
        <w:shd w:val="clear" w:color="auto" w:fill="B192D4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9C56A" w:themeColor="accent6" w:themeTint="BF"/>
        <w:left w:val="single" w:sz="8" w:space="0" w:color="F9C56A" w:themeColor="accent6" w:themeTint="BF"/>
        <w:bottom w:val="single" w:sz="8" w:space="0" w:color="F9C56A" w:themeColor="accent6" w:themeTint="BF"/>
        <w:right w:val="single" w:sz="8" w:space="0" w:color="F9C56A" w:themeColor="accent6" w:themeTint="BF"/>
        <w:insideH w:val="single" w:sz="8" w:space="0" w:color="F9C56A" w:themeColor="accent6" w:themeTint="BF"/>
        <w:insideV w:val="single" w:sz="8" w:space="0" w:color="F9C56A" w:themeColor="accent6" w:themeTint="BF"/>
      </w:tblBorders>
    </w:tblPr>
    <w:tcPr>
      <w:shd w:val="clear" w:color="auto" w:fill="FDEBCD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C56A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9C" w:themeFill="accent6" w:themeFillTint="7F"/>
      </w:tcPr>
    </w:tblStylePr>
    <w:tblStylePr w:type="band1Horz">
      <w:tblPr/>
      <w:tcPr>
        <w:shd w:val="clear" w:color="auto" w:fill="FBD89C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B0E04" w:themeColor="accent1"/>
        <w:left w:val="single" w:sz="8" w:space="0" w:color="8B0E04" w:themeColor="accent1"/>
        <w:bottom w:val="single" w:sz="8" w:space="0" w:color="8B0E04" w:themeColor="accent1"/>
        <w:right w:val="single" w:sz="8" w:space="0" w:color="8B0E04" w:themeColor="accent1"/>
        <w:insideH w:val="single" w:sz="8" w:space="0" w:color="8B0E04" w:themeColor="accent1"/>
        <w:insideV w:val="single" w:sz="8" w:space="0" w:color="8B0E04" w:themeColor="accent1"/>
      </w:tblBorders>
    </w:tblPr>
    <w:tcPr>
      <w:shd w:val="clear" w:color="auto" w:fill="FCACA6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EDEDC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BCB7" w:themeFill="accent1" w:themeFillTint="33"/>
      </w:tcPr>
    </w:tblStylePr>
    <w:tblStylePr w:type="band1Vert">
      <w:tblPr/>
      <w:tcPr>
        <w:shd w:val="clear" w:color="auto" w:fill="FA594D" w:themeFill="accent1" w:themeFillTint="7F"/>
      </w:tcPr>
    </w:tblStylePr>
    <w:tblStylePr w:type="band1Horz">
      <w:tblPr/>
      <w:tcPr>
        <w:tcBorders>
          <w:insideH w:val="single" w:sz="6" w:space="0" w:color="8B0E04" w:themeColor="accent1"/>
          <w:insideV w:val="single" w:sz="6" w:space="0" w:color="8B0E04" w:themeColor="accent1"/>
        </w:tcBorders>
        <w:shd w:val="clear" w:color="auto" w:fill="FA594D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F8440" w:themeColor="accent2"/>
        <w:left w:val="single" w:sz="8" w:space="0" w:color="2F8440" w:themeColor="accent2"/>
        <w:bottom w:val="single" w:sz="8" w:space="0" w:color="2F8440" w:themeColor="accent2"/>
        <w:right w:val="single" w:sz="8" w:space="0" w:color="2F8440" w:themeColor="accent2"/>
        <w:insideH w:val="single" w:sz="8" w:space="0" w:color="2F8440" w:themeColor="accent2"/>
        <w:insideV w:val="single" w:sz="8" w:space="0" w:color="2F8440" w:themeColor="accent2"/>
      </w:tblBorders>
    </w:tblPr>
    <w:tcPr>
      <w:shd w:val="clear" w:color="auto" w:fill="C2E9CA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6F6E9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EEDD4" w:themeFill="accent2" w:themeFillTint="33"/>
      </w:tcPr>
    </w:tblStylePr>
    <w:tblStylePr w:type="band1Vert">
      <w:tblPr/>
      <w:tcPr>
        <w:shd w:val="clear" w:color="auto" w:fill="85D395" w:themeFill="accent2" w:themeFillTint="7F"/>
      </w:tcPr>
    </w:tblStylePr>
    <w:tblStylePr w:type="band1Horz">
      <w:tblPr/>
      <w:tcPr>
        <w:tcBorders>
          <w:insideH w:val="single" w:sz="6" w:space="0" w:color="2F8440" w:themeColor="accent2"/>
          <w:insideV w:val="single" w:sz="6" w:space="0" w:color="2F8440" w:themeColor="accent2"/>
        </w:tcBorders>
        <w:shd w:val="clear" w:color="auto" w:fill="85D395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6AB2" w:themeColor="accent3"/>
        <w:left w:val="single" w:sz="8" w:space="0" w:color="006AB2" w:themeColor="accent3"/>
        <w:bottom w:val="single" w:sz="8" w:space="0" w:color="006AB2" w:themeColor="accent3"/>
        <w:right w:val="single" w:sz="8" w:space="0" w:color="006AB2" w:themeColor="accent3"/>
        <w:insideH w:val="single" w:sz="8" w:space="0" w:color="006AB2" w:themeColor="accent3"/>
        <w:insideV w:val="single" w:sz="8" w:space="0" w:color="006AB2" w:themeColor="accent3"/>
      </w:tblBorders>
    </w:tblPr>
    <w:tcPr>
      <w:shd w:val="clear" w:color="auto" w:fill="ACDDF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EF1FF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CE3FF" w:themeFill="accent3" w:themeFillTint="33"/>
      </w:tcPr>
    </w:tblStylePr>
    <w:tblStylePr w:type="band1Vert">
      <w:tblPr/>
      <w:tcPr>
        <w:shd w:val="clear" w:color="auto" w:fill="59BBFF" w:themeFill="accent3" w:themeFillTint="7F"/>
      </w:tcPr>
    </w:tblStylePr>
    <w:tblStylePr w:type="band1Horz">
      <w:tblPr/>
      <w:tcPr>
        <w:tcBorders>
          <w:insideH w:val="single" w:sz="6" w:space="0" w:color="006AB2" w:themeColor="accent3"/>
          <w:insideV w:val="single" w:sz="6" w:space="0" w:color="006AB2" w:themeColor="accent3"/>
        </w:tcBorders>
        <w:shd w:val="clear" w:color="auto" w:fill="59BBF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E5823" w:themeColor="accent4"/>
        <w:left w:val="single" w:sz="8" w:space="0" w:color="DE5823" w:themeColor="accent4"/>
        <w:bottom w:val="single" w:sz="8" w:space="0" w:color="DE5823" w:themeColor="accent4"/>
        <w:right w:val="single" w:sz="8" w:space="0" w:color="DE5823" w:themeColor="accent4"/>
        <w:insideH w:val="single" w:sz="8" w:space="0" w:color="DE5823" w:themeColor="accent4"/>
        <w:insideV w:val="single" w:sz="8" w:space="0" w:color="DE5823" w:themeColor="accent4"/>
      </w:tblBorders>
    </w:tblPr>
    <w:tcPr>
      <w:shd w:val="clear" w:color="auto" w:fill="F6D5C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BEEE9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DD2" w:themeFill="accent4" w:themeFillTint="33"/>
      </w:tcPr>
    </w:tblStylePr>
    <w:tblStylePr w:type="band1Vert">
      <w:tblPr/>
      <w:tcPr>
        <w:shd w:val="clear" w:color="auto" w:fill="EEAB91" w:themeFill="accent4" w:themeFillTint="7F"/>
      </w:tcPr>
    </w:tblStylePr>
    <w:tblStylePr w:type="band1Horz">
      <w:tblPr/>
      <w:tcPr>
        <w:tcBorders>
          <w:insideH w:val="single" w:sz="6" w:space="0" w:color="DE5823" w:themeColor="accent4"/>
          <w:insideV w:val="single" w:sz="6" w:space="0" w:color="DE5823" w:themeColor="accent4"/>
        </w:tcBorders>
        <w:shd w:val="clear" w:color="auto" w:fill="EEAB91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53A95" w:themeColor="accent5"/>
        <w:left w:val="single" w:sz="8" w:space="0" w:color="653A95" w:themeColor="accent5"/>
        <w:bottom w:val="single" w:sz="8" w:space="0" w:color="653A95" w:themeColor="accent5"/>
        <w:right w:val="single" w:sz="8" w:space="0" w:color="653A95" w:themeColor="accent5"/>
        <w:insideH w:val="single" w:sz="8" w:space="0" w:color="653A95" w:themeColor="accent5"/>
        <w:insideV w:val="single" w:sz="8" w:space="0" w:color="653A95" w:themeColor="accent5"/>
      </w:tblBorders>
    </w:tblPr>
    <w:tcPr>
      <w:shd w:val="clear" w:color="auto" w:fill="D8C9EA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FE9F6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3EE" w:themeFill="accent5" w:themeFillTint="33"/>
      </w:tcPr>
    </w:tblStylePr>
    <w:tblStylePr w:type="band1Vert">
      <w:tblPr/>
      <w:tcPr>
        <w:shd w:val="clear" w:color="auto" w:fill="B192D4" w:themeFill="accent5" w:themeFillTint="7F"/>
      </w:tcPr>
    </w:tblStylePr>
    <w:tblStylePr w:type="band1Horz">
      <w:tblPr/>
      <w:tcPr>
        <w:tcBorders>
          <w:insideH w:val="single" w:sz="6" w:space="0" w:color="653A95" w:themeColor="accent5"/>
          <w:insideV w:val="single" w:sz="6" w:space="0" w:color="653A95" w:themeColor="accent5"/>
        </w:tcBorders>
        <w:shd w:val="clear" w:color="auto" w:fill="B192D4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B239" w:themeColor="accent6"/>
        <w:left w:val="single" w:sz="8" w:space="0" w:color="F7B239" w:themeColor="accent6"/>
        <w:bottom w:val="single" w:sz="8" w:space="0" w:color="F7B239" w:themeColor="accent6"/>
        <w:right w:val="single" w:sz="8" w:space="0" w:color="F7B239" w:themeColor="accent6"/>
        <w:insideH w:val="single" w:sz="8" w:space="0" w:color="F7B239" w:themeColor="accent6"/>
        <w:insideV w:val="single" w:sz="8" w:space="0" w:color="F7B239" w:themeColor="accent6"/>
      </w:tblBorders>
    </w:tblPr>
    <w:tcPr>
      <w:shd w:val="clear" w:color="auto" w:fill="FDEBCD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7E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FD7" w:themeFill="accent6" w:themeFillTint="33"/>
      </w:tcPr>
    </w:tblStylePr>
    <w:tblStylePr w:type="band1Vert">
      <w:tblPr/>
      <w:tcPr>
        <w:shd w:val="clear" w:color="auto" w:fill="FBD89C" w:themeFill="accent6" w:themeFillTint="7F"/>
      </w:tcPr>
    </w:tblStylePr>
    <w:tblStylePr w:type="band1Horz">
      <w:tblPr/>
      <w:tcPr>
        <w:tcBorders>
          <w:insideH w:val="single" w:sz="6" w:space="0" w:color="F7B239" w:themeColor="accent6"/>
          <w:insideV w:val="single" w:sz="6" w:space="0" w:color="F7B239" w:themeColor="accent6"/>
        </w:tcBorders>
        <w:shd w:val="clear" w:color="auto" w:fill="FBD89C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CACA6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B0E0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B0E0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B0E0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B0E0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A594D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A594D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2E9CA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F8440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F8440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F8440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F8440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5D395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5D395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CDDF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6AB2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6AB2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6AB2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6AB2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9BBF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9BBFF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6D5C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5823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E5823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E5823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E5823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EAB91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EAB91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C9EA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53A95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53A95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53A95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53A95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192D4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192D4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BCD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B239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B239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B239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B239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D89C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D89C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B0E04" w:themeColor="accent1"/>
        <w:bottom w:val="single" w:sz="8" w:space="0" w:color="8B0E04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B0E04" w:themeColor="accent1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8B0E04" w:themeColor="accent1"/>
          <w:bottom w:val="single" w:sz="8" w:space="0" w:color="8B0E0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B0E04" w:themeColor="accent1"/>
          <w:bottom w:val="single" w:sz="8" w:space="0" w:color="8B0E04" w:themeColor="accent1"/>
        </w:tcBorders>
      </w:tcPr>
    </w:tblStylePr>
    <w:tblStylePr w:type="band1Vert">
      <w:tblPr/>
      <w:tcPr>
        <w:shd w:val="clear" w:color="auto" w:fill="FCACA6" w:themeFill="accent1" w:themeFillTint="3F"/>
      </w:tcPr>
    </w:tblStylePr>
    <w:tblStylePr w:type="band1Horz">
      <w:tblPr/>
      <w:tcPr>
        <w:shd w:val="clear" w:color="auto" w:fill="FCACA6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F8440" w:themeColor="accent2"/>
        <w:bottom w:val="single" w:sz="8" w:space="0" w:color="2F8440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F8440" w:themeColor="accent2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2F8440" w:themeColor="accent2"/>
          <w:bottom w:val="single" w:sz="8" w:space="0" w:color="2F8440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F8440" w:themeColor="accent2"/>
          <w:bottom w:val="single" w:sz="8" w:space="0" w:color="2F8440" w:themeColor="accent2"/>
        </w:tcBorders>
      </w:tcPr>
    </w:tblStylePr>
    <w:tblStylePr w:type="band1Vert">
      <w:tblPr/>
      <w:tcPr>
        <w:shd w:val="clear" w:color="auto" w:fill="C2E9CA" w:themeFill="accent2" w:themeFillTint="3F"/>
      </w:tcPr>
    </w:tblStylePr>
    <w:tblStylePr w:type="band1Horz">
      <w:tblPr/>
      <w:tcPr>
        <w:shd w:val="clear" w:color="auto" w:fill="C2E9CA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6AB2" w:themeColor="accent3"/>
        <w:bottom w:val="single" w:sz="8" w:space="0" w:color="006AB2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6AB2" w:themeColor="accent3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006AB2" w:themeColor="accent3"/>
          <w:bottom w:val="single" w:sz="8" w:space="0" w:color="006AB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6AB2" w:themeColor="accent3"/>
          <w:bottom w:val="single" w:sz="8" w:space="0" w:color="006AB2" w:themeColor="accent3"/>
        </w:tcBorders>
      </w:tcPr>
    </w:tblStylePr>
    <w:tblStylePr w:type="band1Vert">
      <w:tblPr/>
      <w:tcPr>
        <w:shd w:val="clear" w:color="auto" w:fill="ACDDFF" w:themeFill="accent3" w:themeFillTint="3F"/>
      </w:tcPr>
    </w:tblStylePr>
    <w:tblStylePr w:type="band1Horz">
      <w:tblPr/>
      <w:tcPr>
        <w:shd w:val="clear" w:color="auto" w:fill="ACDDFF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DE5823" w:themeColor="accent4"/>
        <w:bottom w:val="single" w:sz="8" w:space="0" w:color="DE5823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E5823" w:themeColor="accent4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DE5823" w:themeColor="accent4"/>
          <w:bottom w:val="single" w:sz="8" w:space="0" w:color="DE582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E5823" w:themeColor="accent4"/>
          <w:bottom w:val="single" w:sz="8" w:space="0" w:color="DE5823" w:themeColor="accent4"/>
        </w:tcBorders>
      </w:tcPr>
    </w:tblStylePr>
    <w:tblStylePr w:type="band1Vert">
      <w:tblPr/>
      <w:tcPr>
        <w:shd w:val="clear" w:color="auto" w:fill="F6D5C8" w:themeFill="accent4" w:themeFillTint="3F"/>
      </w:tcPr>
    </w:tblStylePr>
    <w:tblStylePr w:type="band1Horz">
      <w:tblPr/>
      <w:tcPr>
        <w:shd w:val="clear" w:color="auto" w:fill="F6D5C8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53A95" w:themeColor="accent5"/>
        <w:bottom w:val="single" w:sz="8" w:space="0" w:color="653A95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53A95" w:themeColor="accent5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653A95" w:themeColor="accent5"/>
          <w:bottom w:val="single" w:sz="8" w:space="0" w:color="653A9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53A95" w:themeColor="accent5"/>
          <w:bottom w:val="single" w:sz="8" w:space="0" w:color="653A95" w:themeColor="accent5"/>
        </w:tcBorders>
      </w:tcPr>
    </w:tblStylePr>
    <w:tblStylePr w:type="band1Vert">
      <w:tblPr/>
      <w:tcPr>
        <w:shd w:val="clear" w:color="auto" w:fill="D8C9EA" w:themeFill="accent5" w:themeFillTint="3F"/>
      </w:tcPr>
    </w:tblStylePr>
    <w:tblStylePr w:type="band1Horz">
      <w:tblPr/>
      <w:tcPr>
        <w:shd w:val="clear" w:color="auto" w:fill="D8C9EA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8A551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B239" w:themeColor="accent6"/>
        <w:bottom w:val="single" w:sz="8" w:space="0" w:color="F7B239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B239" w:themeColor="accent6"/>
        </w:tcBorders>
      </w:tcPr>
    </w:tblStylePr>
    <w:tblStylePr w:type="lastRow">
      <w:rPr>
        <w:b/>
        <w:bCs/>
        <w:color w:val="5C4D4D" w:themeColor="text2"/>
      </w:rPr>
      <w:tblPr/>
      <w:tcPr>
        <w:tcBorders>
          <w:top w:val="single" w:sz="8" w:space="0" w:color="F7B239" w:themeColor="accent6"/>
          <w:bottom w:val="single" w:sz="8" w:space="0" w:color="F7B23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B239" w:themeColor="accent6"/>
          <w:bottom w:val="single" w:sz="8" w:space="0" w:color="F7B239" w:themeColor="accent6"/>
        </w:tcBorders>
      </w:tcPr>
    </w:tblStylePr>
    <w:tblStylePr w:type="band1Vert">
      <w:tblPr/>
      <w:tcPr>
        <w:shd w:val="clear" w:color="auto" w:fill="FDEBCD" w:themeFill="accent6" w:themeFillTint="3F"/>
      </w:tcPr>
    </w:tblStylePr>
    <w:tblStylePr w:type="band1Horz">
      <w:tblPr/>
      <w:tcPr>
        <w:shd w:val="clear" w:color="auto" w:fill="FDEBCD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B0E04" w:themeColor="accent1"/>
        <w:left w:val="single" w:sz="8" w:space="0" w:color="8B0E04" w:themeColor="accent1"/>
        <w:bottom w:val="single" w:sz="8" w:space="0" w:color="8B0E04" w:themeColor="accent1"/>
        <w:right w:val="single" w:sz="8" w:space="0" w:color="8B0E0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B0E0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B0E0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B0E0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ACA6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CACA6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F8440" w:themeColor="accent2"/>
        <w:left w:val="single" w:sz="8" w:space="0" w:color="2F8440" w:themeColor="accent2"/>
        <w:bottom w:val="single" w:sz="8" w:space="0" w:color="2F8440" w:themeColor="accent2"/>
        <w:right w:val="single" w:sz="8" w:space="0" w:color="2F8440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F8440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F8440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F8440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2E9CA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2E9CA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6AB2" w:themeColor="accent3"/>
        <w:left w:val="single" w:sz="8" w:space="0" w:color="006AB2" w:themeColor="accent3"/>
        <w:bottom w:val="single" w:sz="8" w:space="0" w:color="006AB2" w:themeColor="accent3"/>
        <w:right w:val="single" w:sz="8" w:space="0" w:color="006AB2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6AB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6AB2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6AB2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CDDF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CDDF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E5823" w:themeColor="accent4"/>
        <w:left w:val="single" w:sz="8" w:space="0" w:color="DE5823" w:themeColor="accent4"/>
        <w:bottom w:val="single" w:sz="8" w:space="0" w:color="DE5823" w:themeColor="accent4"/>
        <w:right w:val="single" w:sz="8" w:space="0" w:color="DE5823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E582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E5823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E5823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5C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6D5C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653A95" w:themeColor="accent5"/>
        <w:left w:val="single" w:sz="8" w:space="0" w:color="653A95" w:themeColor="accent5"/>
        <w:bottom w:val="single" w:sz="8" w:space="0" w:color="653A95" w:themeColor="accent5"/>
        <w:right w:val="single" w:sz="8" w:space="0" w:color="653A95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53A95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53A95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53A95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C9EA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8C9EA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8A551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B239" w:themeColor="accent6"/>
        <w:left w:val="single" w:sz="8" w:space="0" w:color="F7B239" w:themeColor="accent6"/>
        <w:bottom w:val="single" w:sz="8" w:space="0" w:color="F7B239" w:themeColor="accent6"/>
        <w:right w:val="single" w:sz="8" w:space="0" w:color="F7B239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B23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B239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B239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BCD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BCD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E41606" w:themeColor="accent1" w:themeTint="BF"/>
        <w:left w:val="single" w:sz="8" w:space="0" w:color="E41606" w:themeColor="accent1" w:themeTint="BF"/>
        <w:bottom w:val="single" w:sz="8" w:space="0" w:color="E41606" w:themeColor="accent1" w:themeTint="BF"/>
        <w:right w:val="single" w:sz="8" w:space="0" w:color="E41606" w:themeColor="accent1" w:themeTint="BF"/>
        <w:insideH w:val="single" w:sz="8" w:space="0" w:color="E41606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41606" w:themeColor="accent1" w:themeTint="BF"/>
          <w:left w:val="single" w:sz="8" w:space="0" w:color="E41606" w:themeColor="accent1" w:themeTint="BF"/>
          <w:bottom w:val="single" w:sz="8" w:space="0" w:color="E41606" w:themeColor="accent1" w:themeTint="BF"/>
          <w:right w:val="single" w:sz="8" w:space="0" w:color="E41606" w:themeColor="accent1" w:themeTint="BF"/>
          <w:insideH w:val="nil"/>
          <w:insideV w:val="nil"/>
        </w:tcBorders>
        <w:shd w:val="clear" w:color="auto" w:fill="8B0E0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41606" w:themeColor="accent1" w:themeTint="BF"/>
          <w:left w:val="single" w:sz="8" w:space="0" w:color="E41606" w:themeColor="accent1" w:themeTint="BF"/>
          <w:bottom w:val="single" w:sz="8" w:space="0" w:color="E41606" w:themeColor="accent1" w:themeTint="BF"/>
          <w:right w:val="single" w:sz="8" w:space="0" w:color="E41606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ACA6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CACA6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48BE5F" w:themeColor="accent2" w:themeTint="BF"/>
        <w:left w:val="single" w:sz="8" w:space="0" w:color="48BE5F" w:themeColor="accent2" w:themeTint="BF"/>
        <w:bottom w:val="single" w:sz="8" w:space="0" w:color="48BE5F" w:themeColor="accent2" w:themeTint="BF"/>
        <w:right w:val="single" w:sz="8" w:space="0" w:color="48BE5F" w:themeColor="accent2" w:themeTint="BF"/>
        <w:insideH w:val="single" w:sz="8" w:space="0" w:color="48BE5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8BE5F" w:themeColor="accent2" w:themeTint="BF"/>
          <w:left w:val="single" w:sz="8" w:space="0" w:color="48BE5F" w:themeColor="accent2" w:themeTint="BF"/>
          <w:bottom w:val="single" w:sz="8" w:space="0" w:color="48BE5F" w:themeColor="accent2" w:themeTint="BF"/>
          <w:right w:val="single" w:sz="8" w:space="0" w:color="48BE5F" w:themeColor="accent2" w:themeTint="BF"/>
          <w:insideH w:val="nil"/>
          <w:insideV w:val="nil"/>
        </w:tcBorders>
        <w:shd w:val="clear" w:color="auto" w:fill="2F8440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8BE5F" w:themeColor="accent2" w:themeTint="BF"/>
          <w:left w:val="single" w:sz="8" w:space="0" w:color="48BE5F" w:themeColor="accent2" w:themeTint="BF"/>
          <w:bottom w:val="single" w:sz="8" w:space="0" w:color="48BE5F" w:themeColor="accent2" w:themeTint="BF"/>
          <w:right w:val="single" w:sz="8" w:space="0" w:color="48BE5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E9CA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2E9CA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0699FF" w:themeColor="accent3" w:themeTint="BF"/>
        <w:left w:val="single" w:sz="8" w:space="0" w:color="0699FF" w:themeColor="accent3" w:themeTint="BF"/>
        <w:bottom w:val="single" w:sz="8" w:space="0" w:color="0699FF" w:themeColor="accent3" w:themeTint="BF"/>
        <w:right w:val="single" w:sz="8" w:space="0" w:color="0699FF" w:themeColor="accent3" w:themeTint="BF"/>
        <w:insideH w:val="single" w:sz="8" w:space="0" w:color="0699F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699FF" w:themeColor="accent3" w:themeTint="BF"/>
          <w:left w:val="single" w:sz="8" w:space="0" w:color="0699FF" w:themeColor="accent3" w:themeTint="BF"/>
          <w:bottom w:val="single" w:sz="8" w:space="0" w:color="0699FF" w:themeColor="accent3" w:themeTint="BF"/>
          <w:right w:val="single" w:sz="8" w:space="0" w:color="0699FF" w:themeColor="accent3" w:themeTint="BF"/>
          <w:insideH w:val="nil"/>
          <w:insideV w:val="nil"/>
        </w:tcBorders>
        <w:shd w:val="clear" w:color="auto" w:fill="006AB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699FF" w:themeColor="accent3" w:themeTint="BF"/>
          <w:left w:val="single" w:sz="8" w:space="0" w:color="0699FF" w:themeColor="accent3" w:themeTint="BF"/>
          <w:bottom w:val="single" w:sz="8" w:space="0" w:color="0699FF" w:themeColor="accent3" w:themeTint="BF"/>
          <w:right w:val="single" w:sz="8" w:space="0" w:color="0699F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DF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CDDF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E6815A" w:themeColor="accent4" w:themeTint="BF"/>
        <w:left w:val="single" w:sz="8" w:space="0" w:color="E6815A" w:themeColor="accent4" w:themeTint="BF"/>
        <w:bottom w:val="single" w:sz="8" w:space="0" w:color="E6815A" w:themeColor="accent4" w:themeTint="BF"/>
        <w:right w:val="single" w:sz="8" w:space="0" w:color="E6815A" w:themeColor="accent4" w:themeTint="BF"/>
        <w:insideH w:val="single" w:sz="8" w:space="0" w:color="E6815A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6815A" w:themeColor="accent4" w:themeTint="BF"/>
          <w:left w:val="single" w:sz="8" w:space="0" w:color="E6815A" w:themeColor="accent4" w:themeTint="BF"/>
          <w:bottom w:val="single" w:sz="8" w:space="0" w:color="E6815A" w:themeColor="accent4" w:themeTint="BF"/>
          <w:right w:val="single" w:sz="8" w:space="0" w:color="E6815A" w:themeColor="accent4" w:themeTint="BF"/>
          <w:insideH w:val="nil"/>
          <w:insideV w:val="nil"/>
        </w:tcBorders>
        <w:shd w:val="clear" w:color="auto" w:fill="DE582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815A" w:themeColor="accent4" w:themeTint="BF"/>
          <w:left w:val="single" w:sz="8" w:space="0" w:color="E6815A" w:themeColor="accent4" w:themeTint="BF"/>
          <w:bottom w:val="single" w:sz="8" w:space="0" w:color="E6815A" w:themeColor="accent4" w:themeTint="BF"/>
          <w:right w:val="single" w:sz="8" w:space="0" w:color="E6815A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D5C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6D5C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8A5BBF" w:themeColor="accent5" w:themeTint="BF"/>
        <w:left w:val="single" w:sz="8" w:space="0" w:color="8A5BBF" w:themeColor="accent5" w:themeTint="BF"/>
        <w:bottom w:val="single" w:sz="8" w:space="0" w:color="8A5BBF" w:themeColor="accent5" w:themeTint="BF"/>
        <w:right w:val="single" w:sz="8" w:space="0" w:color="8A5BBF" w:themeColor="accent5" w:themeTint="BF"/>
        <w:insideH w:val="single" w:sz="8" w:space="0" w:color="8A5BB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A5BBF" w:themeColor="accent5" w:themeTint="BF"/>
          <w:left w:val="single" w:sz="8" w:space="0" w:color="8A5BBF" w:themeColor="accent5" w:themeTint="BF"/>
          <w:bottom w:val="single" w:sz="8" w:space="0" w:color="8A5BBF" w:themeColor="accent5" w:themeTint="BF"/>
          <w:right w:val="single" w:sz="8" w:space="0" w:color="8A5BBF" w:themeColor="accent5" w:themeTint="BF"/>
          <w:insideH w:val="nil"/>
          <w:insideV w:val="nil"/>
        </w:tcBorders>
        <w:shd w:val="clear" w:color="auto" w:fill="653A95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A5BBF" w:themeColor="accent5" w:themeTint="BF"/>
          <w:left w:val="single" w:sz="8" w:space="0" w:color="8A5BBF" w:themeColor="accent5" w:themeTint="BF"/>
          <w:bottom w:val="single" w:sz="8" w:space="0" w:color="8A5BBF" w:themeColor="accent5" w:themeTint="BF"/>
          <w:right w:val="single" w:sz="8" w:space="0" w:color="8A5BB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C9EA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8C9EA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8" w:space="0" w:color="F9C56A" w:themeColor="accent6" w:themeTint="BF"/>
        <w:left w:val="single" w:sz="8" w:space="0" w:color="F9C56A" w:themeColor="accent6" w:themeTint="BF"/>
        <w:bottom w:val="single" w:sz="8" w:space="0" w:color="F9C56A" w:themeColor="accent6" w:themeTint="BF"/>
        <w:right w:val="single" w:sz="8" w:space="0" w:color="F9C56A" w:themeColor="accent6" w:themeTint="BF"/>
        <w:insideH w:val="single" w:sz="8" w:space="0" w:color="F9C56A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C56A" w:themeColor="accent6" w:themeTint="BF"/>
          <w:left w:val="single" w:sz="8" w:space="0" w:color="F9C56A" w:themeColor="accent6" w:themeTint="BF"/>
          <w:bottom w:val="single" w:sz="8" w:space="0" w:color="F9C56A" w:themeColor="accent6" w:themeTint="BF"/>
          <w:right w:val="single" w:sz="8" w:space="0" w:color="F9C56A" w:themeColor="accent6" w:themeTint="BF"/>
          <w:insideH w:val="nil"/>
          <w:insideV w:val="nil"/>
        </w:tcBorders>
        <w:shd w:val="clear" w:color="auto" w:fill="F7B23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C56A" w:themeColor="accent6" w:themeTint="BF"/>
          <w:left w:val="single" w:sz="8" w:space="0" w:color="F9C56A" w:themeColor="accent6" w:themeTint="BF"/>
          <w:bottom w:val="single" w:sz="8" w:space="0" w:color="F9C56A" w:themeColor="accent6" w:themeTint="BF"/>
          <w:right w:val="single" w:sz="8" w:space="0" w:color="F9C56A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BCD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BCD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B0E0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B0E0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B0E0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F8440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8440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F8440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6AB2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6AB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6AB2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E582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582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E582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53A95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53A9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53A95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8A551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B239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B23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B239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Mention1">
    <w:name w:val="Mention1"/>
    <w:basedOn w:val="DefaultParagraphFont"/>
    <w:uiPriority w:val="99"/>
    <w:semiHidden/>
    <w:unhideWhenUsed/>
    <w:rsid w:val="008A5513"/>
    <w:rPr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A551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A5513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98"/>
    <w:qFormat/>
    <w:rsid w:val="008A5513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8A5513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8A5513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A5513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A5513"/>
  </w:style>
  <w:style w:type="character" w:styleId="PageNumber">
    <w:name w:val="page number"/>
    <w:basedOn w:val="DefaultParagraphFont"/>
    <w:uiPriority w:val="99"/>
    <w:semiHidden/>
    <w:unhideWhenUsed/>
    <w:rsid w:val="008A5513"/>
  </w:style>
  <w:style w:type="table" w:styleId="PlainTable1">
    <w:name w:val="Plain Table 1"/>
    <w:basedOn w:val="TableNormal"/>
    <w:uiPriority w:val="40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1"/>
    <w:rsid w:val="008A5513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2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3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4"/>
    <w:rsid w:val="008A5513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8A5513"/>
    <w:pPr>
      <w:spacing w:after="0"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A5513"/>
    <w:rPr>
      <w:rFonts w:ascii="Consolas" w:hAnsi="Consolas"/>
      <w:sz w:val="22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8A5513"/>
    <w:pPr>
      <w:spacing w:before="200" w:after="160"/>
      <w:ind w:left="864" w:right="864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8A5513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A551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A5513"/>
  </w:style>
  <w:style w:type="character" w:customStyle="1" w:styleId="SmartHyperlink1">
    <w:name w:val="Smart Hyperlink1"/>
    <w:basedOn w:val="DefaultParagraphFont"/>
    <w:uiPriority w:val="99"/>
    <w:semiHidden/>
    <w:unhideWhenUsed/>
    <w:rsid w:val="008A5513"/>
    <w:rPr>
      <w:u w:val="dotted"/>
    </w:rPr>
  </w:style>
  <w:style w:type="character" w:styleId="Strong">
    <w:name w:val="Strong"/>
    <w:basedOn w:val="DefaultParagraphFont"/>
    <w:uiPriority w:val="22"/>
    <w:semiHidden/>
    <w:qFormat/>
    <w:rsid w:val="008A5513"/>
    <w:rPr>
      <w:b/>
      <w:bCs/>
    </w:rPr>
  </w:style>
  <w:style w:type="paragraph" w:styleId="Subtitle">
    <w:name w:val="Subtitle"/>
    <w:basedOn w:val="Normal"/>
    <w:link w:val="SubtitleChar"/>
    <w:uiPriority w:val="20"/>
    <w:semiHidden/>
    <w:unhideWhenUsed/>
    <w:qFormat/>
    <w:rsid w:val="00107117"/>
    <w:pPr>
      <w:numPr>
        <w:ilvl w:val="1"/>
      </w:numPr>
      <w:spacing w:after="160"/>
    </w:pPr>
    <w:rPr>
      <w:color w:val="5A5A5A" w:themeColor="text1" w:themeTint="A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20"/>
    <w:semiHidden/>
    <w:rsid w:val="00107117"/>
    <w:rPr>
      <w:color w:val="5A5A5A" w:themeColor="text1" w:themeTint="A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qFormat/>
    <w:rsid w:val="008A5513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qFormat/>
    <w:rsid w:val="008A5513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8A5513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8A5513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8A5513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8A5513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8A5513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8A5513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8A5513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8A5513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8A5513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8A5513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8A5513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8A5513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8A551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8A5513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8A551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8A5513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8A5513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8A5513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8A5513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8A5513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5"/>
    <w:rsid w:val="008A551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8A5513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8A5513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8A551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8A5513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8A5513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8A5513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A5513"/>
    <w:pPr>
      <w:spacing w:after="0"/>
      <w:ind w:left="260" w:hanging="26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8A5513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8A5513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8A5513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8A5513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8A5513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8A5513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8A55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8A5513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8A5513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8A5513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8A551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8A5513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8A5513"/>
    <w:pPr>
      <w:spacing w:after="100"/>
      <w:ind w:left="26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8A5513"/>
    <w:pPr>
      <w:spacing w:after="100"/>
      <w:ind w:left="52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8A5513"/>
    <w:pPr>
      <w:spacing w:after="100"/>
      <w:ind w:left="78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8A5513"/>
    <w:pPr>
      <w:spacing w:after="100"/>
      <w:ind w:left="104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8A5513"/>
    <w:pPr>
      <w:spacing w:after="100"/>
      <w:ind w:left="13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8A5513"/>
    <w:pPr>
      <w:spacing w:after="100"/>
      <w:ind w:left="15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8A5513"/>
    <w:pPr>
      <w:spacing w:after="100"/>
      <w:ind w:left="182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8A5513"/>
    <w:pPr>
      <w:spacing w:after="100"/>
      <w:ind w:left="208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07117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glossaryDocument" Target="glossary/document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9.png"/><Relationship Id="rId2" Type="http://schemas.openxmlformats.org/officeDocument/2006/relationships/image" Target="media/image8.png"/><Relationship Id="rId1" Type="http://schemas.openxmlformats.org/officeDocument/2006/relationships/image" Target="media/image7.png"/><Relationship Id="rId4" Type="http://schemas.openxmlformats.org/officeDocument/2006/relationships/image" Target="media/image10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9.png"/><Relationship Id="rId2" Type="http://schemas.openxmlformats.org/officeDocument/2006/relationships/image" Target="media/image8.png"/><Relationship Id="rId1" Type="http://schemas.openxmlformats.org/officeDocument/2006/relationships/image" Target="media/image7.png"/><Relationship Id="rId4" Type="http://schemas.openxmlformats.org/officeDocument/2006/relationships/image" Target="media/image10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madison\AppData\Roaming\Microsoft\Templates\Certificate%20of%20participation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2FB613BCC81F4473A5B327FD9CDA6B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C50801-B15D-4CFE-BDAA-BA08274317ED}"/>
      </w:docPartPr>
      <w:docPartBody>
        <w:p w:rsidR="00F826AE" w:rsidRDefault="00913B5D">
          <w:pPr>
            <w:pStyle w:val="2FB613BCC81F4473A5B327FD9CDA6B43"/>
          </w:pPr>
          <w:r>
            <w:t>Certificate</w:t>
          </w:r>
        </w:p>
      </w:docPartBody>
    </w:docPart>
    <w:docPart>
      <w:docPartPr>
        <w:name w:val="9ADC5434B96F421E9AAB9D470FF745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5FFA0A-392A-4E15-8AD2-BE4C3A570340}"/>
      </w:docPartPr>
      <w:docPartBody>
        <w:p w:rsidR="00F826AE" w:rsidRDefault="00913B5D">
          <w:pPr>
            <w:pStyle w:val="9ADC5434B96F421E9AAB9D470FF745A0"/>
          </w:pPr>
          <w:r>
            <w:t>Participation</w:t>
          </w:r>
        </w:p>
      </w:docPartBody>
    </w:docPart>
    <w:docPart>
      <w:docPartPr>
        <w:name w:val="95A24E12C3684FDA963E4AD03E3326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12CB0E-8403-4D85-84F2-488356327721}"/>
      </w:docPartPr>
      <w:docPartBody>
        <w:p w:rsidR="00F826AE" w:rsidRDefault="00913B5D">
          <w:pPr>
            <w:pStyle w:val="95A24E12C3684FDA963E4AD03E33269C"/>
          </w:pPr>
          <w:r>
            <w:t>Presented By:</w:t>
          </w:r>
        </w:p>
      </w:docPartBody>
    </w:docPart>
    <w:docPart>
      <w:docPartPr>
        <w:name w:val="1798CDD83E4045EB996272EC05CA32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4F877F-D291-4CD1-B314-B8B33DE192E3}"/>
      </w:docPartPr>
      <w:docPartBody>
        <w:p w:rsidR="00F826AE" w:rsidRDefault="00913B5D">
          <w:pPr>
            <w:pStyle w:val="1798CDD83E4045EB996272EC05CA328F"/>
          </w:pPr>
          <w:r>
            <w:t>On This Day: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lantagenet Cherokee">
    <w:altName w:val="Gadugi"/>
    <w:panose1 w:val="02020602070100000000"/>
    <w:charset w:val="00"/>
    <w:family w:val="roman"/>
    <w:pitch w:val="variable"/>
    <w:sig w:usb0="00000003" w:usb1="00000000" w:usb2="00001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B5D"/>
    <w:rsid w:val="0019387B"/>
    <w:rsid w:val="00913B5D"/>
    <w:rsid w:val="00F82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FB613BCC81F4473A5B327FD9CDA6B43">
    <w:name w:val="2FB613BCC81F4473A5B327FD9CDA6B43"/>
  </w:style>
  <w:style w:type="paragraph" w:customStyle="1" w:styleId="9ADC5434B96F421E9AAB9D470FF745A0">
    <w:name w:val="9ADC5434B96F421E9AAB9D470FF745A0"/>
  </w:style>
  <w:style w:type="paragraph" w:customStyle="1" w:styleId="5A2A2946A0AA45E7AF6E8F0AC824C3EC">
    <w:name w:val="5A2A2946A0AA45E7AF6E8F0AC824C3EC"/>
  </w:style>
  <w:style w:type="paragraph" w:customStyle="1" w:styleId="0E0427B5A97A422384C713568D391FCC">
    <w:name w:val="0E0427B5A97A422384C713568D391FCC"/>
  </w:style>
  <w:style w:type="paragraph" w:customStyle="1" w:styleId="C2719238475849A781877668DDBEED91">
    <w:name w:val="C2719238475849A781877668DDBEED91"/>
  </w:style>
  <w:style w:type="paragraph" w:customStyle="1" w:styleId="95A24E12C3684FDA963E4AD03E33269C">
    <w:name w:val="95A24E12C3684FDA963E4AD03E33269C"/>
  </w:style>
  <w:style w:type="paragraph" w:customStyle="1" w:styleId="ABC959DBBE0043E9A7DC718800322F2C">
    <w:name w:val="ABC959DBBE0043E9A7DC718800322F2C"/>
  </w:style>
  <w:style w:type="paragraph" w:customStyle="1" w:styleId="1798CDD83E4045EB996272EC05CA328F">
    <w:name w:val="1798CDD83E4045EB996272EC05CA328F"/>
  </w:style>
  <w:style w:type="paragraph" w:customStyle="1" w:styleId="AFB39F08ADF24A09A77097FBED88AB65">
    <w:name w:val="AFB39F08ADF24A09A77097FBED88AB6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MVP">
      <a:dk1>
        <a:sysClr val="windowText" lastClr="000000"/>
      </a:dk1>
      <a:lt1>
        <a:sysClr val="window" lastClr="FFFFFF"/>
      </a:lt1>
      <a:dk2>
        <a:srgbClr val="5C4D4D"/>
      </a:dk2>
      <a:lt2>
        <a:srgbClr val="F2F2F2"/>
      </a:lt2>
      <a:accent1>
        <a:srgbClr val="8B0E04"/>
      </a:accent1>
      <a:accent2>
        <a:srgbClr val="2F8440"/>
      </a:accent2>
      <a:accent3>
        <a:srgbClr val="006AB2"/>
      </a:accent3>
      <a:accent4>
        <a:srgbClr val="DE5823"/>
      </a:accent4>
      <a:accent5>
        <a:srgbClr val="653A95"/>
      </a:accent5>
      <a:accent6>
        <a:srgbClr val="F7B239"/>
      </a:accent6>
      <a:hlink>
        <a:srgbClr val="006AB2"/>
      </a:hlink>
      <a:folHlink>
        <a:srgbClr val="653A95"/>
      </a:folHlink>
    </a:clrScheme>
    <a:fontScheme name="Award certificates - T3">
      <a:majorFont>
        <a:latin typeface="Century Gothic"/>
        <a:ea typeface=""/>
        <a:cs typeface=""/>
      </a:majorFont>
      <a:minorFont>
        <a:latin typeface="Plantagenet Cherokee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Certificate of participation</Template>
  <TotalTime>0</TotalTime>
  <Pages>1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Raeanne Madison</dc:creator>
  <cp:keywords/>
  <cp:lastModifiedBy>Raeanne Madison</cp:lastModifiedBy>
  <cp:revision>3</cp:revision>
  <dcterms:created xsi:type="dcterms:W3CDTF">2018-10-08T15:45:00Z</dcterms:created>
  <dcterms:modified xsi:type="dcterms:W3CDTF">2018-10-08T15:45:00Z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